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C3E" w:rsidRDefault="00231C3E">
      <w:r>
        <w:rPr>
          <w:noProof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1007.65pt;margin-top:181.15pt;width:183.25pt;height:18.3pt;rotation:-90;z-index:-251657728;visibility:visible;mso-position-horizontal-relative:margin;mso-position-vertical-relative:margin" wrapcoords="0 0 21600 0 21600 21600 0 21600 0 0" o:allowincell="f" filled="f" stroked="f">
            <v:textbox style="layout-flow:vertical;mso-layout-flow-alt:bottom-to-top">
              <w:txbxContent>
                <w:p w:rsidR="00231C3E" w:rsidRPr="003F6312" w:rsidRDefault="00231C3E" w:rsidP="003F6312">
                  <w:pPr>
                    <w:autoSpaceDE w:val="0"/>
                    <w:autoSpaceDN w:val="0"/>
                    <w:adjustRightInd w:val="0"/>
                    <w:spacing w:after="0" w:line="165" w:lineRule="exact"/>
                    <w:ind w:left="40" w:right="-20"/>
                    <w:jc w:val="right"/>
                    <w:rPr>
                      <w:rFonts w:ascii="EC Square Sans Pro" w:hAnsi="EC Square Sans Pro" w:cs="EC Square Sans Pro"/>
                      <w:noProof/>
                      <w:sz w:val="16"/>
                      <w:szCs w:val="16"/>
                      <w:lang w:val="pt-PT"/>
                    </w:rPr>
                  </w:pPr>
                  <w:r>
                    <w:rPr>
                      <w:rFonts w:ascii="EC Square Sans Pro" w:hAnsi="EC Square Sans Pro" w:cs="EC Square Sans Pro"/>
                      <w:noProof/>
                      <w:sz w:val="16"/>
                      <w:szCs w:val="16"/>
                      <w:lang w:val="pt-PT"/>
                    </w:rPr>
                    <w:fldChar w:fldCharType="begin"/>
                  </w:r>
                  <w:r>
                    <w:rPr>
                      <w:rFonts w:ascii="EC Square Sans Pro" w:hAnsi="EC Square Sans Pro" w:cs="EC Square Sans Pro"/>
                      <w:noProof/>
                      <w:sz w:val="16"/>
                      <w:szCs w:val="16"/>
                      <w:lang w:val="pt-PT"/>
                    </w:rPr>
                    <w:instrText xml:space="preserve"> MERGEFIELD Application_Reference_Number </w:instrText>
                  </w:r>
                  <w:r>
                    <w:rPr>
                      <w:rFonts w:ascii="EC Square Sans Pro" w:hAnsi="EC Square Sans Pro" w:cs="EC Square Sans Pro"/>
                      <w:noProof/>
                      <w:sz w:val="16"/>
                      <w:szCs w:val="16"/>
                      <w:lang w:val="pt-PT"/>
                    </w:rPr>
                    <w:fldChar w:fldCharType="separate"/>
                  </w:r>
                  <w:r w:rsidRPr="00B1775B">
                    <w:rPr>
                      <w:rFonts w:ascii="EC Square Sans Pro" w:hAnsi="EC Square Sans Pro" w:cs="EC Square Sans Pro"/>
                      <w:noProof/>
                      <w:sz w:val="16"/>
                      <w:szCs w:val="16"/>
                      <w:lang w:val="pt-PT"/>
                    </w:rPr>
                    <w:t>69584-EPP-1-2014-1-PL-EPPKA3-ECHE</w:t>
                  </w:r>
                  <w:r>
                    <w:rPr>
                      <w:rFonts w:ascii="EC Square Sans Pro" w:hAnsi="EC Square Sans Pro" w:cs="EC Square Sans Pro"/>
                      <w:noProof/>
                      <w:sz w:val="16"/>
                      <w:szCs w:val="16"/>
                      <w:lang w:val="pt-PT"/>
                    </w:rPr>
                    <w:fldChar w:fldCharType="end"/>
                  </w:r>
                </w:p>
              </w:txbxContent>
            </v:textbox>
            <w10:wrap type="through" anchorx="margin" anchory="margin"/>
          </v:shape>
        </w:pict>
      </w:r>
      <w:r>
        <w:rPr>
          <w:noProof/>
          <w:lang w:val="pl-PL" w:eastAsia="pl-PL"/>
        </w:rPr>
        <w:pict>
          <v:shape id="Text Box 4" o:spid="_x0000_s1027" type="#_x0000_t202" style="position:absolute;margin-left:196.15pt;margin-top:196.15pt;width:657.25pt;height:39.25pt;z-index:251656704;visibility:visible;mso-position-horizontal-relative:margin;mso-position-vertical-relative:margin" filled="f" stroked="f">
            <v:textbox>
              <w:txbxContent>
                <w:p w:rsidR="00231C3E" w:rsidRPr="00D14347" w:rsidRDefault="00231C3E" w:rsidP="007E1355">
                  <w:pPr>
                    <w:jc w:val="center"/>
                    <w:rPr>
                      <w:rFonts w:ascii="EC Square Sans Pro Medium" w:hAnsi="EC Square Sans Pro Medium" w:cs="EC Square Sans Pro Medium"/>
                      <w:noProof/>
                      <w:sz w:val="32"/>
                      <w:szCs w:val="32"/>
                      <w:lang w:val="pl-PL"/>
                    </w:rPr>
                  </w:pPr>
                  <w:r w:rsidRPr="00D14347">
                    <w:rPr>
                      <w:rFonts w:ascii="EC Square Sans Pro Medium" w:hAnsi="EC Square Sans Pro Medium" w:cs="EC Square Sans Pro Medium"/>
                      <w:noProof/>
                      <w:sz w:val="32"/>
                      <w:szCs w:val="32"/>
                      <w:lang w:val="pl-PL"/>
                    </w:rPr>
                    <w:fldChar w:fldCharType="begin"/>
                  </w:r>
                  <w:r w:rsidRPr="00D14347">
                    <w:rPr>
                      <w:rFonts w:ascii="EC Square Sans Pro Medium" w:hAnsi="EC Square Sans Pro Medium" w:cs="EC Square Sans Pro Medium"/>
                      <w:noProof/>
                      <w:sz w:val="32"/>
                      <w:szCs w:val="32"/>
                      <w:lang w:val="pl-PL"/>
                    </w:rPr>
                    <w:instrText xml:space="preserve"> MERGEFIELD "ORGANISATION_Institution_Name" </w:instrText>
                  </w:r>
                  <w:r w:rsidRPr="00D14347">
                    <w:rPr>
                      <w:rFonts w:ascii="EC Square Sans Pro Medium" w:hAnsi="EC Square Sans Pro Medium" w:cs="EC Square Sans Pro Medium"/>
                      <w:noProof/>
                      <w:sz w:val="32"/>
                      <w:szCs w:val="32"/>
                      <w:lang w:val="pl-PL"/>
                    </w:rPr>
                    <w:fldChar w:fldCharType="separate"/>
                  </w:r>
                  <w:r w:rsidRPr="00B1775B">
                    <w:rPr>
                      <w:rFonts w:ascii="EC Square Sans Pro Medium" w:hAnsi="EC Square Sans Pro Medium" w:cs="EC Square Sans Pro Medium"/>
                      <w:noProof/>
                      <w:sz w:val="32"/>
                      <w:szCs w:val="32"/>
                      <w:lang w:val="pl-PL"/>
                    </w:rPr>
                    <w:t>KATOLICKI UNIWERSYTET LUBELSKI JANA PAWLA II</w:t>
                  </w:r>
                  <w:r w:rsidRPr="00D14347">
                    <w:rPr>
                      <w:rFonts w:ascii="EC Square Sans Pro Medium" w:hAnsi="EC Square Sans Pro Medium" w:cs="EC Square Sans Pro Medium"/>
                      <w:noProof/>
                      <w:sz w:val="32"/>
                      <w:szCs w:val="32"/>
                      <w:lang w:val="pl-PL"/>
                    </w:rPr>
                    <w:fldChar w:fldCharType="end"/>
                  </w:r>
                  <w:r w:rsidRPr="00D14347">
                    <w:rPr>
                      <w:rFonts w:ascii="EC Square Sans Pro Medium" w:hAnsi="EC Square Sans Pro Medium" w:cs="EC Square Sans Pro Medium"/>
                      <w:noProof/>
                      <w:sz w:val="32"/>
                      <w:szCs w:val="32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val="pl-PL" w:eastAsia="pl-PL"/>
        </w:rPr>
        <w:pict>
          <v:shape id="Text Box 5" o:spid="_x0000_s1028" type="#_x0000_t202" style="position:absolute;margin-left:790.4pt;margin-top:631.15pt;width:323.95pt;height:76.35pt;z-index:251659776;visibility:visible;mso-position-horizontal-relative:margin;mso-position-vertical-relative:margin" filled="f" stroked="f">
            <v:textbox>
              <w:txbxContent>
                <w:p w:rsidR="00231C3E" w:rsidRPr="007970A6" w:rsidRDefault="00231C3E" w:rsidP="00B93E7F">
                  <w:pPr>
                    <w:spacing w:line="240" w:lineRule="auto"/>
                    <w:jc w:val="center"/>
                    <w:rPr>
                      <w:rFonts w:ascii="EC Square Sans Pro" w:hAnsi="EC Square Sans Pro" w:cs="EC Square Sans Pro"/>
                      <w:i/>
                      <w:iCs/>
                      <w:noProof/>
                    </w:rPr>
                  </w:pPr>
                  <w:r w:rsidRPr="007970A6">
                    <w:rPr>
                      <w:rFonts w:ascii="EC Square Sans Pro" w:hAnsi="EC Square Sans Pro" w:cs="EC Square Sans Pro"/>
                      <w:i/>
                      <w:iCs/>
                      <w:noProof/>
                    </w:rPr>
                    <w:t>-signed-</w:t>
                  </w:r>
                </w:p>
                <w:p w:rsidR="00231C3E" w:rsidRPr="00972FA9" w:rsidRDefault="00231C3E" w:rsidP="00B93E7F">
                  <w:pPr>
                    <w:spacing w:line="240" w:lineRule="auto"/>
                    <w:jc w:val="center"/>
                    <w:rPr>
                      <w:rFonts w:ascii="EC Square Sans Pro" w:hAnsi="EC Square Sans Pro" w:cs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  <w:lang w:val="pl-PL"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29" type="#_x0000_t75" style="position:absolute;margin-left:0;margin-top:0;width:1190.85pt;height:842.15pt;z-index:-251660800;visibility:visible;mso-position-horizontal:left;mso-position-horizontal-relative:page;mso-position-vertical:top;mso-position-vertical-relative:page">
            <v:imagedata r:id="rId4" o:title=""/>
            <w10:wrap anchorx="page" anchory="page"/>
          </v:shape>
        </w:pict>
      </w:r>
      <w:r>
        <w:rPr>
          <w:noProof/>
          <w:lang w:val="pl-PL" w:eastAsia="pl-PL"/>
        </w:rPr>
        <w:pict>
          <v:shape id="_x0000_s1030" type="#_x0000_t202" style="position:absolute;margin-left:795.65pt;margin-top:693.25pt;width:323.95pt;height:76.35pt;z-index:251657728;visibility:visible;mso-position-horizontal-relative:margin;mso-position-vertical-relative:margin" filled="f" stroked="f">
            <v:textbox>
              <w:txbxContent>
                <w:p w:rsidR="00231C3E" w:rsidRPr="00B93E7F" w:rsidRDefault="00231C3E" w:rsidP="00AD0191">
                  <w:pPr>
                    <w:spacing w:after="0" w:line="240" w:lineRule="auto"/>
                    <w:jc w:val="center"/>
                    <w:rPr>
                      <w:rFonts w:ascii="EC Square Sans Pro" w:hAnsi="EC Square Sans Pro" w:cs="EC Square Sans Pro"/>
                      <w:noProof/>
                    </w:rPr>
                  </w:pPr>
                  <w:r>
                    <w:rPr>
                      <w:rFonts w:ascii="EC Square Sans Pro" w:hAnsi="EC Square Sans Pro" w:cs="EC Square Sans Pro"/>
                      <w:noProof/>
                    </w:rPr>
                    <w:fldChar w:fldCharType="begin"/>
                  </w:r>
                  <w:r>
                    <w:rPr>
                      <w:rFonts w:ascii="EC Square Sans Pro" w:hAnsi="EC Square Sans Pro" w:cs="EC Square Sans Pro"/>
                      <w:noProof/>
                    </w:rPr>
                    <w:instrText xml:space="preserve"> MERGEFIELD Persona_CON </w:instrText>
                  </w:r>
                  <w:r>
                    <w:rPr>
                      <w:rFonts w:ascii="EC Square Sans Pro" w:hAnsi="EC Square Sans Pro" w:cs="EC Square Sans Pro"/>
                      <w:noProof/>
                    </w:rPr>
                    <w:fldChar w:fldCharType="separate"/>
                  </w:r>
                  <w:r>
                    <w:rPr>
                      <w:rFonts w:ascii="EC Square Sans Pro CE" w:hAnsi="EC Square Sans Pro CE" w:cs="EC Square Sans Pro CE"/>
                      <w:noProof/>
                    </w:rPr>
                    <w:t>Antoni  DĘ</w:t>
                  </w:r>
                  <w:r w:rsidRPr="00B1775B">
                    <w:rPr>
                      <w:rFonts w:ascii="EC Square Sans Pro CE" w:hAnsi="EC Square Sans Pro CE" w:cs="EC Square Sans Pro CE"/>
                      <w:noProof/>
                    </w:rPr>
                    <w:t>BIŃSKI</w:t>
                  </w:r>
                  <w:r>
                    <w:rPr>
                      <w:rFonts w:ascii="EC Square Sans Pro" w:hAnsi="EC Square Sans Pro" w:cs="EC Square Sans Pro"/>
                      <w:noProof/>
                    </w:rPr>
                    <w:fldChar w:fldCharType="end"/>
                  </w:r>
                </w:p>
                <w:p w:rsidR="00231C3E" w:rsidRPr="00AD0191" w:rsidRDefault="00231C3E" w:rsidP="00AD0191">
                  <w:pPr>
                    <w:spacing w:line="240" w:lineRule="auto"/>
                    <w:jc w:val="center"/>
                    <w:rPr>
                      <w:rFonts w:ascii="EC Square Sans Pro" w:hAnsi="EC Square Sans Pro" w:cs="EC Square Sans Pro"/>
                      <w:noProof/>
                    </w:rPr>
                  </w:pPr>
                  <w:r w:rsidRPr="00AD0191">
                    <w:rPr>
                      <w:rFonts w:ascii="EC Square Sans Pro" w:hAnsi="EC Square Sans Pro" w:cs="EC Square Sans Pro"/>
                      <w:noProof/>
                    </w:rPr>
                    <w:t>Legal</w:t>
                  </w:r>
                  <w:r>
                    <w:rPr>
                      <w:rFonts w:ascii="EC Square Sans Pro" w:hAnsi="EC Square Sans Pro" w:cs="EC Square Sans Pro"/>
                      <w:noProof/>
                    </w:rPr>
                    <w:t xml:space="preserve"> representative</w:t>
                  </w:r>
                </w:p>
                <w:p w:rsidR="00231C3E" w:rsidRDefault="00231C3E" w:rsidP="00972FA9">
                  <w:pPr>
                    <w:spacing w:line="240" w:lineRule="auto"/>
                    <w:jc w:val="center"/>
                    <w:rPr>
                      <w:rFonts w:ascii="EC Square Sans Pro" w:hAnsi="EC Square Sans Pro" w:cs="EC Square Sans Pro"/>
                      <w:noProof/>
                    </w:rPr>
                  </w:pPr>
                  <w:r>
                    <w:rPr>
                      <w:rFonts w:ascii="EC Square Sans Pro" w:hAnsi="EC Square Sans Pro" w:cs="EC Square Sans Pro"/>
                      <w:noProof/>
                    </w:rPr>
                    <w:fldChar w:fldCharType="begin"/>
                  </w:r>
                  <w:r>
                    <w:rPr>
                      <w:rFonts w:ascii="EC Square Sans Pro" w:hAnsi="EC Square Sans Pro" w:cs="EC Square Sans Pro"/>
                      <w:noProof/>
                    </w:rPr>
                    <w:instrText xml:space="preserve"> MERGEFIELD Institutional_code </w:instrText>
                  </w:r>
                  <w:r>
                    <w:rPr>
                      <w:rFonts w:ascii="EC Square Sans Pro" w:hAnsi="EC Square Sans Pro" w:cs="EC Square Sans Pro"/>
                      <w:noProof/>
                    </w:rPr>
                    <w:fldChar w:fldCharType="separate"/>
                  </w:r>
                  <w:r w:rsidRPr="00B1775B">
                    <w:rPr>
                      <w:rFonts w:ascii="EC Square Sans Pro" w:hAnsi="EC Square Sans Pro" w:cs="EC Square Sans Pro"/>
                      <w:noProof/>
                    </w:rPr>
                    <w:t>PL LUBLIN02</w:t>
                  </w:r>
                  <w:r>
                    <w:rPr>
                      <w:rFonts w:ascii="EC Square Sans Pro" w:hAnsi="EC Square Sans Pro" w:cs="EC Square Sans Pro"/>
                      <w:noProof/>
                    </w:rPr>
                    <w:fldChar w:fldCharType="end"/>
                  </w:r>
                </w:p>
                <w:p w:rsidR="00231C3E" w:rsidRPr="00972FA9" w:rsidRDefault="00231C3E" w:rsidP="00972FA9">
                  <w:pPr>
                    <w:spacing w:line="240" w:lineRule="auto"/>
                    <w:jc w:val="center"/>
                    <w:rPr>
                      <w:rFonts w:ascii="EC Square Sans Pro" w:hAnsi="EC Square Sans Pro" w:cs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sectPr w:rsidR="00231C3E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C Square Sans Pro Medium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C Square Sans Pro CE">
    <w:altName w:val="Segoe UI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14E7"/>
    <w:rsid w:val="00011B28"/>
    <w:rsid w:val="00012263"/>
    <w:rsid w:val="0001254F"/>
    <w:rsid w:val="0001291C"/>
    <w:rsid w:val="00015C26"/>
    <w:rsid w:val="00015EB4"/>
    <w:rsid w:val="0001616A"/>
    <w:rsid w:val="000165C2"/>
    <w:rsid w:val="00016902"/>
    <w:rsid w:val="00017120"/>
    <w:rsid w:val="00017875"/>
    <w:rsid w:val="00020468"/>
    <w:rsid w:val="000206A7"/>
    <w:rsid w:val="00020D37"/>
    <w:rsid w:val="00020F59"/>
    <w:rsid w:val="00021920"/>
    <w:rsid w:val="00021F98"/>
    <w:rsid w:val="0002436A"/>
    <w:rsid w:val="0002683E"/>
    <w:rsid w:val="00026888"/>
    <w:rsid w:val="0003007A"/>
    <w:rsid w:val="000308BD"/>
    <w:rsid w:val="00032C5C"/>
    <w:rsid w:val="00033D77"/>
    <w:rsid w:val="00034C7F"/>
    <w:rsid w:val="00034DEC"/>
    <w:rsid w:val="00035207"/>
    <w:rsid w:val="00036897"/>
    <w:rsid w:val="00037452"/>
    <w:rsid w:val="00037826"/>
    <w:rsid w:val="00037AE8"/>
    <w:rsid w:val="000403C8"/>
    <w:rsid w:val="00040AFD"/>
    <w:rsid w:val="0004198D"/>
    <w:rsid w:val="00041AAC"/>
    <w:rsid w:val="00041E09"/>
    <w:rsid w:val="00042D21"/>
    <w:rsid w:val="00044070"/>
    <w:rsid w:val="00044098"/>
    <w:rsid w:val="0004583F"/>
    <w:rsid w:val="000463E5"/>
    <w:rsid w:val="00046526"/>
    <w:rsid w:val="000465CA"/>
    <w:rsid w:val="00047FB6"/>
    <w:rsid w:val="0005126A"/>
    <w:rsid w:val="00051BE7"/>
    <w:rsid w:val="000526D3"/>
    <w:rsid w:val="000530E0"/>
    <w:rsid w:val="00053BD7"/>
    <w:rsid w:val="000547A6"/>
    <w:rsid w:val="00055490"/>
    <w:rsid w:val="00056C9E"/>
    <w:rsid w:val="00056D72"/>
    <w:rsid w:val="0006132D"/>
    <w:rsid w:val="0006141A"/>
    <w:rsid w:val="0006159E"/>
    <w:rsid w:val="00061C78"/>
    <w:rsid w:val="00061DDD"/>
    <w:rsid w:val="00062BA6"/>
    <w:rsid w:val="000630D8"/>
    <w:rsid w:val="00063BF1"/>
    <w:rsid w:val="00063C71"/>
    <w:rsid w:val="00063F7B"/>
    <w:rsid w:val="000645B8"/>
    <w:rsid w:val="00064CAF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2E16"/>
    <w:rsid w:val="000732CE"/>
    <w:rsid w:val="00073D2C"/>
    <w:rsid w:val="00074312"/>
    <w:rsid w:val="0007496D"/>
    <w:rsid w:val="00076157"/>
    <w:rsid w:val="000776A3"/>
    <w:rsid w:val="00077D38"/>
    <w:rsid w:val="00081486"/>
    <w:rsid w:val="0008193A"/>
    <w:rsid w:val="0008390E"/>
    <w:rsid w:val="00083F49"/>
    <w:rsid w:val="000861C6"/>
    <w:rsid w:val="0008654E"/>
    <w:rsid w:val="000872D0"/>
    <w:rsid w:val="0009065E"/>
    <w:rsid w:val="000909CE"/>
    <w:rsid w:val="00092845"/>
    <w:rsid w:val="00092AE9"/>
    <w:rsid w:val="00092C2E"/>
    <w:rsid w:val="00094501"/>
    <w:rsid w:val="00094C41"/>
    <w:rsid w:val="00094C4B"/>
    <w:rsid w:val="00095563"/>
    <w:rsid w:val="00095695"/>
    <w:rsid w:val="0009689A"/>
    <w:rsid w:val="000A1793"/>
    <w:rsid w:val="000A2D36"/>
    <w:rsid w:val="000A3AC3"/>
    <w:rsid w:val="000A3ACC"/>
    <w:rsid w:val="000A4C51"/>
    <w:rsid w:val="000A5D56"/>
    <w:rsid w:val="000A5DEE"/>
    <w:rsid w:val="000A710F"/>
    <w:rsid w:val="000A782C"/>
    <w:rsid w:val="000A7844"/>
    <w:rsid w:val="000B0319"/>
    <w:rsid w:val="000B0674"/>
    <w:rsid w:val="000B07ED"/>
    <w:rsid w:val="000B0C08"/>
    <w:rsid w:val="000B1083"/>
    <w:rsid w:val="000B2224"/>
    <w:rsid w:val="000B238C"/>
    <w:rsid w:val="000B2430"/>
    <w:rsid w:val="000B2A03"/>
    <w:rsid w:val="000B2BA9"/>
    <w:rsid w:val="000B2D50"/>
    <w:rsid w:val="000B39F1"/>
    <w:rsid w:val="000B3FF6"/>
    <w:rsid w:val="000B4079"/>
    <w:rsid w:val="000B4BAF"/>
    <w:rsid w:val="000B4D3B"/>
    <w:rsid w:val="000B6072"/>
    <w:rsid w:val="000B6117"/>
    <w:rsid w:val="000C0870"/>
    <w:rsid w:val="000C0D3C"/>
    <w:rsid w:val="000C2878"/>
    <w:rsid w:val="000C5258"/>
    <w:rsid w:val="000C5476"/>
    <w:rsid w:val="000C5605"/>
    <w:rsid w:val="000C563A"/>
    <w:rsid w:val="000C6733"/>
    <w:rsid w:val="000C71ED"/>
    <w:rsid w:val="000C7302"/>
    <w:rsid w:val="000C7739"/>
    <w:rsid w:val="000D04B4"/>
    <w:rsid w:val="000D07DA"/>
    <w:rsid w:val="000D0D34"/>
    <w:rsid w:val="000D267C"/>
    <w:rsid w:val="000D3D9D"/>
    <w:rsid w:val="000D4674"/>
    <w:rsid w:val="000D46A5"/>
    <w:rsid w:val="000D599F"/>
    <w:rsid w:val="000D7A93"/>
    <w:rsid w:val="000E03F3"/>
    <w:rsid w:val="000E187F"/>
    <w:rsid w:val="000E2AA8"/>
    <w:rsid w:val="000E2C97"/>
    <w:rsid w:val="000E31CE"/>
    <w:rsid w:val="000E3219"/>
    <w:rsid w:val="000E37E4"/>
    <w:rsid w:val="000E4556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931"/>
    <w:rsid w:val="000F1A2A"/>
    <w:rsid w:val="000F2C6A"/>
    <w:rsid w:val="000F5600"/>
    <w:rsid w:val="000F5955"/>
    <w:rsid w:val="000F5CD1"/>
    <w:rsid w:val="000F5D48"/>
    <w:rsid w:val="000F63CA"/>
    <w:rsid w:val="000F71BC"/>
    <w:rsid w:val="00100F06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1050B"/>
    <w:rsid w:val="00110C43"/>
    <w:rsid w:val="00111B0A"/>
    <w:rsid w:val="00111F90"/>
    <w:rsid w:val="0011363A"/>
    <w:rsid w:val="001143BC"/>
    <w:rsid w:val="00114BA2"/>
    <w:rsid w:val="001168B8"/>
    <w:rsid w:val="001169EC"/>
    <w:rsid w:val="00116B6E"/>
    <w:rsid w:val="001174E8"/>
    <w:rsid w:val="0011752D"/>
    <w:rsid w:val="00120C4E"/>
    <w:rsid w:val="0012191C"/>
    <w:rsid w:val="00122AEB"/>
    <w:rsid w:val="00123428"/>
    <w:rsid w:val="00123607"/>
    <w:rsid w:val="00123721"/>
    <w:rsid w:val="00123802"/>
    <w:rsid w:val="00124A07"/>
    <w:rsid w:val="00126000"/>
    <w:rsid w:val="00126217"/>
    <w:rsid w:val="001276EB"/>
    <w:rsid w:val="001279E0"/>
    <w:rsid w:val="0013064E"/>
    <w:rsid w:val="001306EE"/>
    <w:rsid w:val="00130FD0"/>
    <w:rsid w:val="0013488A"/>
    <w:rsid w:val="00134E19"/>
    <w:rsid w:val="001354A5"/>
    <w:rsid w:val="00135BDD"/>
    <w:rsid w:val="001360FB"/>
    <w:rsid w:val="00137375"/>
    <w:rsid w:val="001379F7"/>
    <w:rsid w:val="00141185"/>
    <w:rsid w:val="001413D0"/>
    <w:rsid w:val="001413F1"/>
    <w:rsid w:val="0014184F"/>
    <w:rsid w:val="0014264C"/>
    <w:rsid w:val="00142688"/>
    <w:rsid w:val="001431BA"/>
    <w:rsid w:val="00143B8A"/>
    <w:rsid w:val="00144AF4"/>
    <w:rsid w:val="00145373"/>
    <w:rsid w:val="0014547C"/>
    <w:rsid w:val="0014558C"/>
    <w:rsid w:val="0014572E"/>
    <w:rsid w:val="00145837"/>
    <w:rsid w:val="0014686B"/>
    <w:rsid w:val="001470DF"/>
    <w:rsid w:val="0014761F"/>
    <w:rsid w:val="00147DEA"/>
    <w:rsid w:val="00147E44"/>
    <w:rsid w:val="001500B5"/>
    <w:rsid w:val="001501D8"/>
    <w:rsid w:val="00153946"/>
    <w:rsid w:val="00154180"/>
    <w:rsid w:val="001541C9"/>
    <w:rsid w:val="00156540"/>
    <w:rsid w:val="00157CD7"/>
    <w:rsid w:val="001600D1"/>
    <w:rsid w:val="001606F4"/>
    <w:rsid w:val="00161367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3641"/>
    <w:rsid w:val="00173EB1"/>
    <w:rsid w:val="001741EA"/>
    <w:rsid w:val="00174272"/>
    <w:rsid w:val="001754E8"/>
    <w:rsid w:val="00175CE3"/>
    <w:rsid w:val="001769AA"/>
    <w:rsid w:val="00176DBB"/>
    <w:rsid w:val="0017755D"/>
    <w:rsid w:val="00177604"/>
    <w:rsid w:val="00177BE9"/>
    <w:rsid w:val="00177E2B"/>
    <w:rsid w:val="0018112C"/>
    <w:rsid w:val="00182E42"/>
    <w:rsid w:val="001838EF"/>
    <w:rsid w:val="00184034"/>
    <w:rsid w:val="00186AA2"/>
    <w:rsid w:val="00186CF6"/>
    <w:rsid w:val="001873A5"/>
    <w:rsid w:val="00187AE4"/>
    <w:rsid w:val="00191797"/>
    <w:rsid w:val="0019191D"/>
    <w:rsid w:val="00192BA8"/>
    <w:rsid w:val="00193936"/>
    <w:rsid w:val="001973CF"/>
    <w:rsid w:val="001A2A30"/>
    <w:rsid w:val="001A44AD"/>
    <w:rsid w:val="001A4632"/>
    <w:rsid w:val="001A632F"/>
    <w:rsid w:val="001B007B"/>
    <w:rsid w:val="001B0F50"/>
    <w:rsid w:val="001B106E"/>
    <w:rsid w:val="001B1B56"/>
    <w:rsid w:val="001B1F8E"/>
    <w:rsid w:val="001B3BC9"/>
    <w:rsid w:val="001B428F"/>
    <w:rsid w:val="001B4392"/>
    <w:rsid w:val="001B5F2C"/>
    <w:rsid w:val="001B62E8"/>
    <w:rsid w:val="001B6ACA"/>
    <w:rsid w:val="001C0763"/>
    <w:rsid w:val="001C27DA"/>
    <w:rsid w:val="001C2E12"/>
    <w:rsid w:val="001C31CB"/>
    <w:rsid w:val="001C4799"/>
    <w:rsid w:val="001C67B3"/>
    <w:rsid w:val="001C6D9E"/>
    <w:rsid w:val="001C783F"/>
    <w:rsid w:val="001C7AC5"/>
    <w:rsid w:val="001D003B"/>
    <w:rsid w:val="001D156A"/>
    <w:rsid w:val="001D164C"/>
    <w:rsid w:val="001D170D"/>
    <w:rsid w:val="001D26D3"/>
    <w:rsid w:val="001D445A"/>
    <w:rsid w:val="001D4DD3"/>
    <w:rsid w:val="001D6772"/>
    <w:rsid w:val="001D739B"/>
    <w:rsid w:val="001E1140"/>
    <w:rsid w:val="001E3504"/>
    <w:rsid w:val="001E3F8D"/>
    <w:rsid w:val="001E4759"/>
    <w:rsid w:val="001E4B1E"/>
    <w:rsid w:val="001E562E"/>
    <w:rsid w:val="001E58F9"/>
    <w:rsid w:val="001E6C0C"/>
    <w:rsid w:val="001E78D2"/>
    <w:rsid w:val="001E7FA5"/>
    <w:rsid w:val="001F0E2A"/>
    <w:rsid w:val="001F1086"/>
    <w:rsid w:val="001F1441"/>
    <w:rsid w:val="001F48BD"/>
    <w:rsid w:val="001F4C33"/>
    <w:rsid w:val="001F4E7B"/>
    <w:rsid w:val="001F52CB"/>
    <w:rsid w:val="001F59DA"/>
    <w:rsid w:val="001F6858"/>
    <w:rsid w:val="001F7B25"/>
    <w:rsid w:val="001F7DC5"/>
    <w:rsid w:val="002004D8"/>
    <w:rsid w:val="00200D32"/>
    <w:rsid w:val="00200F59"/>
    <w:rsid w:val="00201ED1"/>
    <w:rsid w:val="002027D4"/>
    <w:rsid w:val="00204588"/>
    <w:rsid w:val="00204954"/>
    <w:rsid w:val="0020496C"/>
    <w:rsid w:val="00205710"/>
    <w:rsid w:val="00205D34"/>
    <w:rsid w:val="00205E8F"/>
    <w:rsid w:val="0020685E"/>
    <w:rsid w:val="00206CAE"/>
    <w:rsid w:val="0021046C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5E01"/>
    <w:rsid w:val="00216363"/>
    <w:rsid w:val="002167A8"/>
    <w:rsid w:val="002168A6"/>
    <w:rsid w:val="00217328"/>
    <w:rsid w:val="00217356"/>
    <w:rsid w:val="00220C9D"/>
    <w:rsid w:val="0022183F"/>
    <w:rsid w:val="00221950"/>
    <w:rsid w:val="0022255D"/>
    <w:rsid w:val="00223E9C"/>
    <w:rsid w:val="00224600"/>
    <w:rsid w:val="00224859"/>
    <w:rsid w:val="00224A57"/>
    <w:rsid w:val="00225B93"/>
    <w:rsid w:val="00231C3E"/>
    <w:rsid w:val="00232F8B"/>
    <w:rsid w:val="002337C1"/>
    <w:rsid w:val="00233994"/>
    <w:rsid w:val="002339D3"/>
    <w:rsid w:val="002340A0"/>
    <w:rsid w:val="00234CC4"/>
    <w:rsid w:val="00234EFF"/>
    <w:rsid w:val="00236EA2"/>
    <w:rsid w:val="00237C95"/>
    <w:rsid w:val="00240E64"/>
    <w:rsid w:val="00241F72"/>
    <w:rsid w:val="00243801"/>
    <w:rsid w:val="002447DB"/>
    <w:rsid w:val="0024567B"/>
    <w:rsid w:val="00245951"/>
    <w:rsid w:val="00245B3D"/>
    <w:rsid w:val="002461AD"/>
    <w:rsid w:val="00247B62"/>
    <w:rsid w:val="0025025D"/>
    <w:rsid w:val="00251096"/>
    <w:rsid w:val="00251F49"/>
    <w:rsid w:val="0025208B"/>
    <w:rsid w:val="002524E5"/>
    <w:rsid w:val="00253C26"/>
    <w:rsid w:val="00253FA4"/>
    <w:rsid w:val="00256326"/>
    <w:rsid w:val="00256387"/>
    <w:rsid w:val="002603BF"/>
    <w:rsid w:val="00261BBD"/>
    <w:rsid w:val="00264723"/>
    <w:rsid w:val="0026489E"/>
    <w:rsid w:val="002656C0"/>
    <w:rsid w:val="00265D1C"/>
    <w:rsid w:val="002661AA"/>
    <w:rsid w:val="00267056"/>
    <w:rsid w:val="00267A8A"/>
    <w:rsid w:val="00267FD0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2430"/>
    <w:rsid w:val="002836FF"/>
    <w:rsid w:val="0028566B"/>
    <w:rsid w:val="00286016"/>
    <w:rsid w:val="00292567"/>
    <w:rsid w:val="00292749"/>
    <w:rsid w:val="00293D59"/>
    <w:rsid w:val="002957D2"/>
    <w:rsid w:val="00295EB6"/>
    <w:rsid w:val="00296345"/>
    <w:rsid w:val="002969B8"/>
    <w:rsid w:val="002A0AB1"/>
    <w:rsid w:val="002A42A1"/>
    <w:rsid w:val="002A4B8B"/>
    <w:rsid w:val="002A5D86"/>
    <w:rsid w:val="002A6713"/>
    <w:rsid w:val="002A6A3E"/>
    <w:rsid w:val="002A7D49"/>
    <w:rsid w:val="002A7E30"/>
    <w:rsid w:val="002B020C"/>
    <w:rsid w:val="002B2118"/>
    <w:rsid w:val="002B314B"/>
    <w:rsid w:val="002B320A"/>
    <w:rsid w:val="002B37CD"/>
    <w:rsid w:val="002B3FEB"/>
    <w:rsid w:val="002B4EA2"/>
    <w:rsid w:val="002B6833"/>
    <w:rsid w:val="002B6DD2"/>
    <w:rsid w:val="002B76C6"/>
    <w:rsid w:val="002C0723"/>
    <w:rsid w:val="002C177D"/>
    <w:rsid w:val="002C27A2"/>
    <w:rsid w:val="002C3B4E"/>
    <w:rsid w:val="002C3CA1"/>
    <w:rsid w:val="002C3FD4"/>
    <w:rsid w:val="002C551D"/>
    <w:rsid w:val="002C6143"/>
    <w:rsid w:val="002D0534"/>
    <w:rsid w:val="002D0981"/>
    <w:rsid w:val="002D0A91"/>
    <w:rsid w:val="002D1B05"/>
    <w:rsid w:val="002D4888"/>
    <w:rsid w:val="002D69D7"/>
    <w:rsid w:val="002D6CF1"/>
    <w:rsid w:val="002E105D"/>
    <w:rsid w:val="002E171C"/>
    <w:rsid w:val="002E2072"/>
    <w:rsid w:val="002E24E1"/>
    <w:rsid w:val="002E44C6"/>
    <w:rsid w:val="002E4DA3"/>
    <w:rsid w:val="002E5C64"/>
    <w:rsid w:val="002E652B"/>
    <w:rsid w:val="002E7101"/>
    <w:rsid w:val="002F0DD4"/>
    <w:rsid w:val="002F3642"/>
    <w:rsid w:val="002F3A93"/>
    <w:rsid w:val="002F3BF8"/>
    <w:rsid w:val="002F6BFB"/>
    <w:rsid w:val="00300449"/>
    <w:rsid w:val="00300C5A"/>
    <w:rsid w:val="00302296"/>
    <w:rsid w:val="00302CF5"/>
    <w:rsid w:val="00303116"/>
    <w:rsid w:val="00303474"/>
    <w:rsid w:val="00304B12"/>
    <w:rsid w:val="00304BF3"/>
    <w:rsid w:val="003052D7"/>
    <w:rsid w:val="0030596A"/>
    <w:rsid w:val="00307028"/>
    <w:rsid w:val="00310435"/>
    <w:rsid w:val="00311892"/>
    <w:rsid w:val="0031255A"/>
    <w:rsid w:val="00314687"/>
    <w:rsid w:val="0031484D"/>
    <w:rsid w:val="00314D44"/>
    <w:rsid w:val="0031609B"/>
    <w:rsid w:val="00316E9F"/>
    <w:rsid w:val="003200A2"/>
    <w:rsid w:val="0032016C"/>
    <w:rsid w:val="0032050D"/>
    <w:rsid w:val="003208F6"/>
    <w:rsid w:val="00320B14"/>
    <w:rsid w:val="0032132D"/>
    <w:rsid w:val="0032350F"/>
    <w:rsid w:val="00323930"/>
    <w:rsid w:val="00324769"/>
    <w:rsid w:val="00326D78"/>
    <w:rsid w:val="00327A16"/>
    <w:rsid w:val="0033244F"/>
    <w:rsid w:val="00332551"/>
    <w:rsid w:val="003334A3"/>
    <w:rsid w:val="003346CC"/>
    <w:rsid w:val="0033477D"/>
    <w:rsid w:val="003347BF"/>
    <w:rsid w:val="00334C3E"/>
    <w:rsid w:val="0033537F"/>
    <w:rsid w:val="00335F44"/>
    <w:rsid w:val="00340842"/>
    <w:rsid w:val="003408E7"/>
    <w:rsid w:val="00340CE5"/>
    <w:rsid w:val="0034106B"/>
    <w:rsid w:val="0034174C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28BC"/>
    <w:rsid w:val="0035330F"/>
    <w:rsid w:val="003533E3"/>
    <w:rsid w:val="003552E7"/>
    <w:rsid w:val="00356482"/>
    <w:rsid w:val="00356689"/>
    <w:rsid w:val="00356B4E"/>
    <w:rsid w:val="00356D37"/>
    <w:rsid w:val="00357BD2"/>
    <w:rsid w:val="00360B4A"/>
    <w:rsid w:val="00361C94"/>
    <w:rsid w:val="00362AD3"/>
    <w:rsid w:val="00365E9F"/>
    <w:rsid w:val="00365F8C"/>
    <w:rsid w:val="003670B4"/>
    <w:rsid w:val="00370246"/>
    <w:rsid w:val="0037066A"/>
    <w:rsid w:val="00370CE2"/>
    <w:rsid w:val="00370EA9"/>
    <w:rsid w:val="00371269"/>
    <w:rsid w:val="00371516"/>
    <w:rsid w:val="003719A8"/>
    <w:rsid w:val="003719CD"/>
    <w:rsid w:val="00373875"/>
    <w:rsid w:val="00374874"/>
    <w:rsid w:val="00376A06"/>
    <w:rsid w:val="00376A8E"/>
    <w:rsid w:val="003772F7"/>
    <w:rsid w:val="00380F11"/>
    <w:rsid w:val="00381645"/>
    <w:rsid w:val="00381767"/>
    <w:rsid w:val="00382607"/>
    <w:rsid w:val="00383D9B"/>
    <w:rsid w:val="0038425C"/>
    <w:rsid w:val="003846D3"/>
    <w:rsid w:val="00385E40"/>
    <w:rsid w:val="00385FD8"/>
    <w:rsid w:val="00386234"/>
    <w:rsid w:val="003879E5"/>
    <w:rsid w:val="003903EA"/>
    <w:rsid w:val="00391255"/>
    <w:rsid w:val="00391EA3"/>
    <w:rsid w:val="00392C28"/>
    <w:rsid w:val="00394197"/>
    <w:rsid w:val="003957B3"/>
    <w:rsid w:val="00396033"/>
    <w:rsid w:val="00397C49"/>
    <w:rsid w:val="003A0684"/>
    <w:rsid w:val="003A14B6"/>
    <w:rsid w:val="003A327D"/>
    <w:rsid w:val="003A463D"/>
    <w:rsid w:val="003A473A"/>
    <w:rsid w:val="003A55AF"/>
    <w:rsid w:val="003A6310"/>
    <w:rsid w:val="003A6B09"/>
    <w:rsid w:val="003A73A3"/>
    <w:rsid w:val="003A74A7"/>
    <w:rsid w:val="003A7523"/>
    <w:rsid w:val="003A7EF1"/>
    <w:rsid w:val="003B1A49"/>
    <w:rsid w:val="003B3121"/>
    <w:rsid w:val="003B358C"/>
    <w:rsid w:val="003B3FE5"/>
    <w:rsid w:val="003B56E5"/>
    <w:rsid w:val="003B685C"/>
    <w:rsid w:val="003C0BA2"/>
    <w:rsid w:val="003C1266"/>
    <w:rsid w:val="003C1A3F"/>
    <w:rsid w:val="003C1C9D"/>
    <w:rsid w:val="003C1F3B"/>
    <w:rsid w:val="003C26D5"/>
    <w:rsid w:val="003C2AC5"/>
    <w:rsid w:val="003C3D69"/>
    <w:rsid w:val="003C4E34"/>
    <w:rsid w:val="003C52C5"/>
    <w:rsid w:val="003C531A"/>
    <w:rsid w:val="003C5DA8"/>
    <w:rsid w:val="003C67D6"/>
    <w:rsid w:val="003C7688"/>
    <w:rsid w:val="003D13EE"/>
    <w:rsid w:val="003D25C3"/>
    <w:rsid w:val="003D3B9F"/>
    <w:rsid w:val="003D3DC2"/>
    <w:rsid w:val="003D4C67"/>
    <w:rsid w:val="003D5154"/>
    <w:rsid w:val="003D54EA"/>
    <w:rsid w:val="003D5B95"/>
    <w:rsid w:val="003D5CBD"/>
    <w:rsid w:val="003D6406"/>
    <w:rsid w:val="003D6409"/>
    <w:rsid w:val="003D64DE"/>
    <w:rsid w:val="003D6EC2"/>
    <w:rsid w:val="003D7A6A"/>
    <w:rsid w:val="003E0A97"/>
    <w:rsid w:val="003E144D"/>
    <w:rsid w:val="003E146E"/>
    <w:rsid w:val="003E306A"/>
    <w:rsid w:val="003E360E"/>
    <w:rsid w:val="003E3CF3"/>
    <w:rsid w:val="003E4A93"/>
    <w:rsid w:val="003E660B"/>
    <w:rsid w:val="003E769D"/>
    <w:rsid w:val="003F028A"/>
    <w:rsid w:val="003F0A43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40103F"/>
    <w:rsid w:val="00401057"/>
    <w:rsid w:val="0040315A"/>
    <w:rsid w:val="004048D6"/>
    <w:rsid w:val="00404C8D"/>
    <w:rsid w:val="00405D73"/>
    <w:rsid w:val="00406EC5"/>
    <w:rsid w:val="004074A4"/>
    <w:rsid w:val="00410367"/>
    <w:rsid w:val="004120AC"/>
    <w:rsid w:val="00412C4B"/>
    <w:rsid w:val="004135EE"/>
    <w:rsid w:val="00414A15"/>
    <w:rsid w:val="0041538E"/>
    <w:rsid w:val="00415C47"/>
    <w:rsid w:val="00416567"/>
    <w:rsid w:val="00416F77"/>
    <w:rsid w:val="00417909"/>
    <w:rsid w:val="0042114B"/>
    <w:rsid w:val="00421436"/>
    <w:rsid w:val="00421C03"/>
    <w:rsid w:val="00422279"/>
    <w:rsid w:val="004236DE"/>
    <w:rsid w:val="004239D2"/>
    <w:rsid w:val="004244C8"/>
    <w:rsid w:val="00424F66"/>
    <w:rsid w:val="00425BD1"/>
    <w:rsid w:val="004268BB"/>
    <w:rsid w:val="00426D03"/>
    <w:rsid w:val="004275B0"/>
    <w:rsid w:val="00427C83"/>
    <w:rsid w:val="00430F6C"/>
    <w:rsid w:val="00431EDC"/>
    <w:rsid w:val="00432D6C"/>
    <w:rsid w:val="0043441D"/>
    <w:rsid w:val="00434B5D"/>
    <w:rsid w:val="00435768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7AB4"/>
    <w:rsid w:val="004522E7"/>
    <w:rsid w:val="00452ACE"/>
    <w:rsid w:val="00453EA8"/>
    <w:rsid w:val="0045492D"/>
    <w:rsid w:val="004549C6"/>
    <w:rsid w:val="0045565F"/>
    <w:rsid w:val="00455C36"/>
    <w:rsid w:val="00456BFE"/>
    <w:rsid w:val="00456C12"/>
    <w:rsid w:val="00456EA7"/>
    <w:rsid w:val="00457CCF"/>
    <w:rsid w:val="004601BD"/>
    <w:rsid w:val="004607BC"/>
    <w:rsid w:val="0046089F"/>
    <w:rsid w:val="00460CA1"/>
    <w:rsid w:val="0046219B"/>
    <w:rsid w:val="0046329E"/>
    <w:rsid w:val="00464342"/>
    <w:rsid w:val="004644E8"/>
    <w:rsid w:val="004656EF"/>
    <w:rsid w:val="00466AA8"/>
    <w:rsid w:val="00466DD9"/>
    <w:rsid w:val="00466E8D"/>
    <w:rsid w:val="00470208"/>
    <w:rsid w:val="004707FC"/>
    <w:rsid w:val="00470C4C"/>
    <w:rsid w:val="00470DFE"/>
    <w:rsid w:val="00472484"/>
    <w:rsid w:val="00472A65"/>
    <w:rsid w:val="0047462E"/>
    <w:rsid w:val="0047506C"/>
    <w:rsid w:val="004751F9"/>
    <w:rsid w:val="00475AA0"/>
    <w:rsid w:val="00476282"/>
    <w:rsid w:val="004763FE"/>
    <w:rsid w:val="00476ACD"/>
    <w:rsid w:val="00480AE3"/>
    <w:rsid w:val="004819FC"/>
    <w:rsid w:val="00481B29"/>
    <w:rsid w:val="00482BB0"/>
    <w:rsid w:val="00482D1A"/>
    <w:rsid w:val="004846AD"/>
    <w:rsid w:val="0048497E"/>
    <w:rsid w:val="00484A1B"/>
    <w:rsid w:val="0048533F"/>
    <w:rsid w:val="0048624E"/>
    <w:rsid w:val="004869D7"/>
    <w:rsid w:val="00486F9F"/>
    <w:rsid w:val="00486FDA"/>
    <w:rsid w:val="00487D12"/>
    <w:rsid w:val="00487F02"/>
    <w:rsid w:val="00492A2C"/>
    <w:rsid w:val="00494044"/>
    <w:rsid w:val="0049452B"/>
    <w:rsid w:val="00494A45"/>
    <w:rsid w:val="0049741D"/>
    <w:rsid w:val="004A0B3A"/>
    <w:rsid w:val="004A0B59"/>
    <w:rsid w:val="004A32DA"/>
    <w:rsid w:val="004A33E9"/>
    <w:rsid w:val="004A41B1"/>
    <w:rsid w:val="004A4544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4A9E"/>
    <w:rsid w:val="004B545A"/>
    <w:rsid w:val="004B5D64"/>
    <w:rsid w:val="004B604E"/>
    <w:rsid w:val="004C0833"/>
    <w:rsid w:val="004C09E5"/>
    <w:rsid w:val="004C1565"/>
    <w:rsid w:val="004C1C41"/>
    <w:rsid w:val="004C1C82"/>
    <w:rsid w:val="004C2DDA"/>
    <w:rsid w:val="004C307D"/>
    <w:rsid w:val="004C3EAC"/>
    <w:rsid w:val="004C447C"/>
    <w:rsid w:val="004C52EA"/>
    <w:rsid w:val="004C5ACE"/>
    <w:rsid w:val="004C7C94"/>
    <w:rsid w:val="004D0982"/>
    <w:rsid w:val="004D0ADA"/>
    <w:rsid w:val="004D37AB"/>
    <w:rsid w:val="004D3A90"/>
    <w:rsid w:val="004D526E"/>
    <w:rsid w:val="004D60B1"/>
    <w:rsid w:val="004D6EE5"/>
    <w:rsid w:val="004E016C"/>
    <w:rsid w:val="004E2C16"/>
    <w:rsid w:val="004E3605"/>
    <w:rsid w:val="004E5E6D"/>
    <w:rsid w:val="004E64DD"/>
    <w:rsid w:val="004E6622"/>
    <w:rsid w:val="004E676A"/>
    <w:rsid w:val="004E7F87"/>
    <w:rsid w:val="004F1985"/>
    <w:rsid w:val="004F1BB1"/>
    <w:rsid w:val="004F1CFE"/>
    <w:rsid w:val="004F3A55"/>
    <w:rsid w:val="004F4179"/>
    <w:rsid w:val="004F42C6"/>
    <w:rsid w:val="004F438F"/>
    <w:rsid w:val="004F44FA"/>
    <w:rsid w:val="004F4DF0"/>
    <w:rsid w:val="004F6300"/>
    <w:rsid w:val="004F6B89"/>
    <w:rsid w:val="004F7372"/>
    <w:rsid w:val="004F792B"/>
    <w:rsid w:val="00502404"/>
    <w:rsid w:val="00502E17"/>
    <w:rsid w:val="00503C79"/>
    <w:rsid w:val="00503E57"/>
    <w:rsid w:val="00506409"/>
    <w:rsid w:val="00506E7A"/>
    <w:rsid w:val="005106AF"/>
    <w:rsid w:val="005128AC"/>
    <w:rsid w:val="00512E00"/>
    <w:rsid w:val="005130EF"/>
    <w:rsid w:val="00514358"/>
    <w:rsid w:val="0051560D"/>
    <w:rsid w:val="00515EBF"/>
    <w:rsid w:val="005167C3"/>
    <w:rsid w:val="00516EEA"/>
    <w:rsid w:val="005171A2"/>
    <w:rsid w:val="00517761"/>
    <w:rsid w:val="0052087E"/>
    <w:rsid w:val="00521124"/>
    <w:rsid w:val="0052145C"/>
    <w:rsid w:val="00521981"/>
    <w:rsid w:val="005219E7"/>
    <w:rsid w:val="00521DA7"/>
    <w:rsid w:val="00521F07"/>
    <w:rsid w:val="005227BC"/>
    <w:rsid w:val="00522AE3"/>
    <w:rsid w:val="00523159"/>
    <w:rsid w:val="00523193"/>
    <w:rsid w:val="005231F0"/>
    <w:rsid w:val="00523E4C"/>
    <w:rsid w:val="00530490"/>
    <w:rsid w:val="0053054E"/>
    <w:rsid w:val="005319DE"/>
    <w:rsid w:val="00531F83"/>
    <w:rsid w:val="00532D71"/>
    <w:rsid w:val="005330EF"/>
    <w:rsid w:val="005338E3"/>
    <w:rsid w:val="005345E5"/>
    <w:rsid w:val="00534ECA"/>
    <w:rsid w:val="005359CA"/>
    <w:rsid w:val="00537246"/>
    <w:rsid w:val="0053782E"/>
    <w:rsid w:val="00537A85"/>
    <w:rsid w:val="00537D81"/>
    <w:rsid w:val="00537E70"/>
    <w:rsid w:val="00540DFD"/>
    <w:rsid w:val="00542C8B"/>
    <w:rsid w:val="005434EB"/>
    <w:rsid w:val="00543C70"/>
    <w:rsid w:val="00543F1A"/>
    <w:rsid w:val="00544239"/>
    <w:rsid w:val="00544448"/>
    <w:rsid w:val="005445D8"/>
    <w:rsid w:val="00544C61"/>
    <w:rsid w:val="00545023"/>
    <w:rsid w:val="0054788E"/>
    <w:rsid w:val="00547A9F"/>
    <w:rsid w:val="00547D6F"/>
    <w:rsid w:val="00550AED"/>
    <w:rsid w:val="005517DC"/>
    <w:rsid w:val="00551AB6"/>
    <w:rsid w:val="00551F7D"/>
    <w:rsid w:val="00553081"/>
    <w:rsid w:val="00553C54"/>
    <w:rsid w:val="00554B9F"/>
    <w:rsid w:val="00554CC6"/>
    <w:rsid w:val="005561D3"/>
    <w:rsid w:val="00556C7B"/>
    <w:rsid w:val="00557050"/>
    <w:rsid w:val="005572F0"/>
    <w:rsid w:val="00560006"/>
    <w:rsid w:val="00560F41"/>
    <w:rsid w:val="00561EA3"/>
    <w:rsid w:val="00563B3D"/>
    <w:rsid w:val="00563DA9"/>
    <w:rsid w:val="005657EB"/>
    <w:rsid w:val="00565B38"/>
    <w:rsid w:val="00566EF9"/>
    <w:rsid w:val="0057012F"/>
    <w:rsid w:val="00570331"/>
    <w:rsid w:val="0057324E"/>
    <w:rsid w:val="00573407"/>
    <w:rsid w:val="00573C82"/>
    <w:rsid w:val="00573F00"/>
    <w:rsid w:val="00575DE3"/>
    <w:rsid w:val="00576624"/>
    <w:rsid w:val="005769F5"/>
    <w:rsid w:val="00576F55"/>
    <w:rsid w:val="005771BE"/>
    <w:rsid w:val="0058053D"/>
    <w:rsid w:val="005808C1"/>
    <w:rsid w:val="005809A0"/>
    <w:rsid w:val="00580CFF"/>
    <w:rsid w:val="0058105E"/>
    <w:rsid w:val="00581C52"/>
    <w:rsid w:val="00582878"/>
    <w:rsid w:val="00582FC2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437D"/>
    <w:rsid w:val="005947FF"/>
    <w:rsid w:val="0059573C"/>
    <w:rsid w:val="005958C3"/>
    <w:rsid w:val="005967AF"/>
    <w:rsid w:val="00596C13"/>
    <w:rsid w:val="0059770E"/>
    <w:rsid w:val="005A08A2"/>
    <w:rsid w:val="005A261A"/>
    <w:rsid w:val="005A300A"/>
    <w:rsid w:val="005A3529"/>
    <w:rsid w:val="005A573C"/>
    <w:rsid w:val="005A5E40"/>
    <w:rsid w:val="005A6EB4"/>
    <w:rsid w:val="005A7684"/>
    <w:rsid w:val="005A770E"/>
    <w:rsid w:val="005B04A9"/>
    <w:rsid w:val="005B30B6"/>
    <w:rsid w:val="005B3445"/>
    <w:rsid w:val="005B37C1"/>
    <w:rsid w:val="005B3D87"/>
    <w:rsid w:val="005B433D"/>
    <w:rsid w:val="005B53C3"/>
    <w:rsid w:val="005B559C"/>
    <w:rsid w:val="005B5AB9"/>
    <w:rsid w:val="005B5BA6"/>
    <w:rsid w:val="005B6D90"/>
    <w:rsid w:val="005B72A8"/>
    <w:rsid w:val="005B7D82"/>
    <w:rsid w:val="005C0AE4"/>
    <w:rsid w:val="005C0FC3"/>
    <w:rsid w:val="005C13D7"/>
    <w:rsid w:val="005C1B40"/>
    <w:rsid w:val="005C2329"/>
    <w:rsid w:val="005C2820"/>
    <w:rsid w:val="005C2BBC"/>
    <w:rsid w:val="005C5D17"/>
    <w:rsid w:val="005C63F4"/>
    <w:rsid w:val="005C6524"/>
    <w:rsid w:val="005C6DAF"/>
    <w:rsid w:val="005D08A5"/>
    <w:rsid w:val="005D0F6B"/>
    <w:rsid w:val="005D1152"/>
    <w:rsid w:val="005D12E8"/>
    <w:rsid w:val="005D30D4"/>
    <w:rsid w:val="005D49FB"/>
    <w:rsid w:val="005D4F74"/>
    <w:rsid w:val="005D5F69"/>
    <w:rsid w:val="005D62E9"/>
    <w:rsid w:val="005D6973"/>
    <w:rsid w:val="005D7763"/>
    <w:rsid w:val="005E3CE9"/>
    <w:rsid w:val="005E41AB"/>
    <w:rsid w:val="005E4B0E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3A17"/>
    <w:rsid w:val="005F6E30"/>
    <w:rsid w:val="005F7008"/>
    <w:rsid w:val="005F70C3"/>
    <w:rsid w:val="005F7943"/>
    <w:rsid w:val="005F7D03"/>
    <w:rsid w:val="006014A5"/>
    <w:rsid w:val="0060175C"/>
    <w:rsid w:val="00601F26"/>
    <w:rsid w:val="00603CAE"/>
    <w:rsid w:val="006055F3"/>
    <w:rsid w:val="00606555"/>
    <w:rsid w:val="00606E88"/>
    <w:rsid w:val="006077A8"/>
    <w:rsid w:val="0061024F"/>
    <w:rsid w:val="006110C9"/>
    <w:rsid w:val="006116FC"/>
    <w:rsid w:val="00613460"/>
    <w:rsid w:val="006136BF"/>
    <w:rsid w:val="0061466B"/>
    <w:rsid w:val="00615E51"/>
    <w:rsid w:val="0061608F"/>
    <w:rsid w:val="00616E81"/>
    <w:rsid w:val="00622C9F"/>
    <w:rsid w:val="00623A30"/>
    <w:rsid w:val="00623F18"/>
    <w:rsid w:val="00624C98"/>
    <w:rsid w:val="00624D7B"/>
    <w:rsid w:val="00624D8D"/>
    <w:rsid w:val="0062509A"/>
    <w:rsid w:val="00625693"/>
    <w:rsid w:val="00626175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3778E"/>
    <w:rsid w:val="006402C5"/>
    <w:rsid w:val="006408BE"/>
    <w:rsid w:val="00641007"/>
    <w:rsid w:val="0064115F"/>
    <w:rsid w:val="006429F9"/>
    <w:rsid w:val="00642FF3"/>
    <w:rsid w:val="006436D8"/>
    <w:rsid w:val="00643965"/>
    <w:rsid w:val="00644C8A"/>
    <w:rsid w:val="006509F4"/>
    <w:rsid w:val="00650EC6"/>
    <w:rsid w:val="00650FA2"/>
    <w:rsid w:val="0065106F"/>
    <w:rsid w:val="00651DFC"/>
    <w:rsid w:val="0065283D"/>
    <w:rsid w:val="00654C6C"/>
    <w:rsid w:val="00656146"/>
    <w:rsid w:val="006569E1"/>
    <w:rsid w:val="00657745"/>
    <w:rsid w:val="006602A2"/>
    <w:rsid w:val="00660E16"/>
    <w:rsid w:val="0066157D"/>
    <w:rsid w:val="00662137"/>
    <w:rsid w:val="006622D8"/>
    <w:rsid w:val="00662BB7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F4"/>
    <w:rsid w:val="006675FC"/>
    <w:rsid w:val="00670B0F"/>
    <w:rsid w:val="0067187C"/>
    <w:rsid w:val="006723A0"/>
    <w:rsid w:val="0067329A"/>
    <w:rsid w:val="00674DFD"/>
    <w:rsid w:val="006755AB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5047"/>
    <w:rsid w:val="00685D0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5959"/>
    <w:rsid w:val="00697449"/>
    <w:rsid w:val="00697A36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4EE4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B41AC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4447"/>
    <w:rsid w:val="006D4907"/>
    <w:rsid w:val="006D4A35"/>
    <w:rsid w:val="006D5514"/>
    <w:rsid w:val="006E1C2A"/>
    <w:rsid w:val="006E1E22"/>
    <w:rsid w:val="006E1E87"/>
    <w:rsid w:val="006E30F5"/>
    <w:rsid w:val="006E33C3"/>
    <w:rsid w:val="006E3BB8"/>
    <w:rsid w:val="006E4467"/>
    <w:rsid w:val="006E4499"/>
    <w:rsid w:val="006E545E"/>
    <w:rsid w:val="006E550F"/>
    <w:rsid w:val="006F0211"/>
    <w:rsid w:val="006F12FE"/>
    <w:rsid w:val="006F197E"/>
    <w:rsid w:val="006F19CA"/>
    <w:rsid w:val="006F1D63"/>
    <w:rsid w:val="006F25A6"/>
    <w:rsid w:val="006F2F1D"/>
    <w:rsid w:val="006F4091"/>
    <w:rsid w:val="006F4299"/>
    <w:rsid w:val="006F459E"/>
    <w:rsid w:val="006F50AA"/>
    <w:rsid w:val="006F54B8"/>
    <w:rsid w:val="006F630A"/>
    <w:rsid w:val="006F6641"/>
    <w:rsid w:val="006F7975"/>
    <w:rsid w:val="006F7D4F"/>
    <w:rsid w:val="00700815"/>
    <w:rsid w:val="00701900"/>
    <w:rsid w:val="00701958"/>
    <w:rsid w:val="00701D12"/>
    <w:rsid w:val="00702DE8"/>
    <w:rsid w:val="00703C39"/>
    <w:rsid w:val="00704989"/>
    <w:rsid w:val="007057CA"/>
    <w:rsid w:val="007059AF"/>
    <w:rsid w:val="00706865"/>
    <w:rsid w:val="00706906"/>
    <w:rsid w:val="00706961"/>
    <w:rsid w:val="00707643"/>
    <w:rsid w:val="007079FB"/>
    <w:rsid w:val="007100EC"/>
    <w:rsid w:val="0071029B"/>
    <w:rsid w:val="00711989"/>
    <w:rsid w:val="00711AB4"/>
    <w:rsid w:val="0071261F"/>
    <w:rsid w:val="007149D3"/>
    <w:rsid w:val="0071655C"/>
    <w:rsid w:val="0072173D"/>
    <w:rsid w:val="00721EBF"/>
    <w:rsid w:val="00723A5F"/>
    <w:rsid w:val="00723ADE"/>
    <w:rsid w:val="00723CE9"/>
    <w:rsid w:val="00724A79"/>
    <w:rsid w:val="0072508D"/>
    <w:rsid w:val="00726779"/>
    <w:rsid w:val="007267A5"/>
    <w:rsid w:val="007274A3"/>
    <w:rsid w:val="007278D9"/>
    <w:rsid w:val="007301E2"/>
    <w:rsid w:val="00733A36"/>
    <w:rsid w:val="00733D3B"/>
    <w:rsid w:val="0073413A"/>
    <w:rsid w:val="00734429"/>
    <w:rsid w:val="00734B87"/>
    <w:rsid w:val="00735079"/>
    <w:rsid w:val="007356A4"/>
    <w:rsid w:val="00737A89"/>
    <w:rsid w:val="007400A3"/>
    <w:rsid w:val="00740DE7"/>
    <w:rsid w:val="0074255F"/>
    <w:rsid w:val="00742B5E"/>
    <w:rsid w:val="00742FD9"/>
    <w:rsid w:val="007432AF"/>
    <w:rsid w:val="00743CC7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999"/>
    <w:rsid w:val="00751C39"/>
    <w:rsid w:val="00751F08"/>
    <w:rsid w:val="0075206C"/>
    <w:rsid w:val="00752D7E"/>
    <w:rsid w:val="00753503"/>
    <w:rsid w:val="0075485E"/>
    <w:rsid w:val="0075512A"/>
    <w:rsid w:val="007556FF"/>
    <w:rsid w:val="00755745"/>
    <w:rsid w:val="00755B81"/>
    <w:rsid w:val="00757B83"/>
    <w:rsid w:val="0076210D"/>
    <w:rsid w:val="00763752"/>
    <w:rsid w:val="0076381C"/>
    <w:rsid w:val="00764AC4"/>
    <w:rsid w:val="00766701"/>
    <w:rsid w:val="00766B22"/>
    <w:rsid w:val="00770B1F"/>
    <w:rsid w:val="00775958"/>
    <w:rsid w:val="0077660F"/>
    <w:rsid w:val="0077762B"/>
    <w:rsid w:val="00781036"/>
    <w:rsid w:val="0078227E"/>
    <w:rsid w:val="00782DEB"/>
    <w:rsid w:val="0078334F"/>
    <w:rsid w:val="00783619"/>
    <w:rsid w:val="00787CB9"/>
    <w:rsid w:val="00787FAF"/>
    <w:rsid w:val="0079032E"/>
    <w:rsid w:val="007903C2"/>
    <w:rsid w:val="00791240"/>
    <w:rsid w:val="00792759"/>
    <w:rsid w:val="00792773"/>
    <w:rsid w:val="00792989"/>
    <w:rsid w:val="007929E2"/>
    <w:rsid w:val="00793F1A"/>
    <w:rsid w:val="00795854"/>
    <w:rsid w:val="00795D59"/>
    <w:rsid w:val="00796985"/>
    <w:rsid w:val="007970A6"/>
    <w:rsid w:val="0079716F"/>
    <w:rsid w:val="007971A5"/>
    <w:rsid w:val="007979F6"/>
    <w:rsid w:val="007A0E56"/>
    <w:rsid w:val="007A20ED"/>
    <w:rsid w:val="007A2A03"/>
    <w:rsid w:val="007A2CB5"/>
    <w:rsid w:val="007A4028"/>
    <w:rsid w:val="007A451B"/>
    <w:rsid w:val="007A4DCE"/>
    <w:rsid w:val="007A7165"/>
    <w:rsid w:val="007B15C1"/>
    <w:rsid w:val="007B19B0"/>
    <w:rsid w:val="007B211D"/>
    <w:rsid w:val="007B432E"/>
    <w:rsid w:val="007B671E"/>
    <w:rsid w:val="007B6959"/>
    <w:rsid w:val="007B6FD0"/>
    <w:rsid w:val="007B76A5"/>
    <w:rsid w:val="007B77E1"/>
    <w:rsid w:val="007B7E90"/>
    <w:rsid w:val="007C0605"/>
    <w:rsid w:val="007C08E9"/>
    <w:rsid w:val="007C2A86"/>
    <w:rsid w:val="007C2E13"/>
    <w:rsid w:val="007C4B19"/>
    <w:rsid w:val="007C4C76"/>
    <w:rsid w:val="007C5458"/>
    <w:rsid w:val="007C566E"/>
    <w:rsid w:val="007C5EC9"/>
    <w:rsid w:val="007C71A4"/>
    <w:rsid w:val="007C7766"/>
    <w:rsid w:val="007C7C9B"/>
    <w:rsid w:val="007D0131"/>
    <w:rsid w:val="007D12FB"/>
    <w:rsid w:val="007D157F"/>
    <w:rsid w:val="007D1940"/>
    <w:rsid w:val="007D23FD"/>
    <w:rsid w:val="007D359D"/>
    <w:rsid w:val="007D3BE2"/>
    <w:rsid w:val="007D61A7"/>
    <w:rsid w:val="007D7008"/>
    <w:rsid w:val="007E0415"/>
    <w:rsid w:val="007E1355"/>
    <w:rsid w:val="007E17DE"/>
    <w:rsid w:val="007E1E6A"/>
    <w:rsid w:val="007E1EC6"/>
    <w:rsid w:val="007E29C5"/>
    <w:rsid w:val="007E2E41"/>
    <w:rsid w:val="007E3D97"/>
    <w:rsid w:val="007E4028"/>
    <w:rsid w:val="007E41BD"/>
    <w:rsid w:val="007E44A6"/>
    <w:rsid w:val="007E46C2"/>
    <w:rsid w:val="007E6CA6"/>
    <w:rsid w:val="007F0B7D"/>
    <w:rsid w:val="007F0E5B"/>
    <w:rsid w:val="007F2B38"/>
    <w:rsid w:val="007F406B"/>
    <w:rsid w:val="007F4DAF"/>
    <w:rsid w:val="007F4EBF"/>
    <w:rsid w:val="007F58ED"/>
    <w:rsid w:val="007F5E15"/>
    <w:rsid w:val="007F6207"/>
    <w:rsid w:val="007F77A9"/>
    <w:rsid w:val="007F79BD"/>
    <w:rsid w:val="007F7F4F"/>
    <w:rsid w:val="008006C3"/>
    <w:rsid w:val="00801D37"/>
    <w:rsid w:val="00802589"/>
    <w:rsid w:val="008028C6"/>
    <w:rsid w:val="00802ACF"/>
    <w:rsid w:val="0080378E"/>
    <w:rsid w:val="0080432F"/>
    <w:rsid w:val="00805297"/>
    <w:rsid w:val="00805A7E"/>
    <w:rsid w:val="0080629A"/>
    <w:rsid w:val="00806F7D"/>
    <w:rsid w:val="00807CE8"/>
    <w:rsid w:val="0081075F"/>
    <w:rsid w:val="00811199"/>
    <w:rsid w:val="00811C44"/>
    <w:rsid w:val="0081219D"/>
    <w:rsid w:val="00813AE0"/>
    <w:rsid w:val="00814378"/>
    <w:rsid w:val="00814E37"/>
    <w:rsid w:val="00815A00"/>
    <w:rsid w:val="00815BB2"/>
    <w:rsid w:val="00815D6E"/>
    <w:rsid w:val="00817B03"/>
    <w:rsid w:val="00820994"/>
    <w:rsid w:val="00822BC2"/>
    <w:rsid w:val="00822E31"/>
    <w:rsid w:val="00823211"/>
    <w:rsid w:val="00823637"/>
    <w:rsid w:val="008239F1"/>
    <w:rsid w:val="00824E46"/>
    <w:rsid w:val="0082543F"/>
    <w:rsid w:val="00825701"/>
    <w:rsid w:val="00826522"/>
    <w:rsid w:val="00826C92"/>
    <w:rsid w:val="00826EAA"/>
    <w:rsid w:val="00826EC9"/>
    <w:rsid w:val="0082760D"/>
    <w:rsid w:val="00827D9D"/>
    <w:rsid w:val="0083104E"/>
    <w:rsid w:val="00832DB8"/>
    <w:rsid w:val="00833F1B"/>
    <w:rsid w:val="00834520"/>
    <w:rsid w:val="00837A10"/>
    <w:rsid w:val="0084022A"/>
    <w:rsid w:val="008410FA"/>
    <w:rsid w:val="008423B4"/>
    <w:rsid w:val="00842F94"/>
    <w:rsid w:val="008432DA"/>
    <w:rsid w:val="00843D50"/>
    <w:rsid w:val="008443DA"/>
    <w:rsid w:val="008443F5"/>
    <w:rsid w:val="008451D5"/>
    <w:rsid w:val="00845698"/>
    <w:rsid w:val="008463C1"/>
    <w:rsid w:val="008465E8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67D1"/>
    <w:rsid w:val="00856898"/>
    <w:rsid w:val="00856961"/>
    <w:rsid w:val="00856D32"/>
    <w:rsid w:val="008571D3"/>
    <w:rsid w:val="00857B92"/>
    <w:rsid w:val="00857EFB"/>
    <w:rsid w:val="0086196C"/>
    <w:rsid w:val="00861EF6"/>
    <w:rsid w:val="0086257E"/>
    <w:rsid w:val="008632ED"/>
    <w:rsid w:val="00863756"/>
    <w:rsid w:val="00864004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49F"/>
    <w:rsid w:val="008730E2"/>
    <w:rsid w:val="008743B0"/>
    <w:rsid w:val="00874EB3"/>
    <w:rsid w:val="008757E4"/>
    <w:rsid w:val="00875CCB"/>
    <w:rsid w:val="00875D88"/>
    <w:rsid w:val="0087650E"/>
    <w:rsid w:val="00876702"/>
    <w:rsid w:val="00876AD9"/>
    <w:rsid w:val="00876C65"/>
    <w:rsid w:val="0087708E"/>
    <w:rsid w:val="00877571"/>
    <w:rsid w:val="008776C4"/>
    <w:rsid w:val="008779E3"/>
    <w:rsid w:val="00880C0B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901CB"/>
    <w:rsid w:val="0089038C"/>
    <w:rsid w:val="008903A9"/>
    <w:rsid w:val="00891346"/>
    <w:rsid w:val="00891A2C"/>
    <w:rsid w:val="008920D8"/>
    <w:rsid w:val="00892411"/>
    <w:rsid w:val="008941F9"/>
    <w:rsid w:val="008956F4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2DAF"/>
    <w:rsid w:val="008A34EC"/>
    <w:rsid w:val="008A39BF"/>
    <w:rsid w:val="008A4B2C"/>
    <w:rsid w:val="008A607B"/>
    <w:rsid w:val="008A63F0"/>
    <w:rsid w:val="008A7566"/>
    <w:rsid w:val="008A756C"/>
    <w:rsid w:val="008A7AE8"/>
    <w:rsid w:val="008A7E30"/>
    <w:rsid w:val="008B05CA"/>
    <w:rsid w:val="008B18BB"/>
    <w:rsid w:val="008B18E1"/>
    <w:rsid w:val="008B36C6"/>
    <w:rsid w:val="008B36E3"/>
    <w:rsid w:val="008B3EC5"/>
    <w:rsid w:val="008B3EF6"/>
    <w:rsid w:val="008B411A"/>
    <w:rsid w:val="008B6F14"/>
    <w:rsid w:val="008B721D"/>
    <w:rsid w:val="008B791E"/>
    <w:rsid w:val="008B7960"/>
    <w:rsid w:val="008B7F2F"/>
    <w:rsid w:val="008C094A"/>
    <w:rsid w:val="008C1ADE"/>
    <w:rsid w:val="008C1E7D"/>
    <w:rsid w:val="008C3A6D"/>
    <w:rsid w:val="008C4681"/>
    <w:rsid w:val="008C5191"/>
    <w:rsid w:val="008C55F8"/>
    <w:rsid w:val="008C61C7"/>
    <w:rsid w:val="008C6527"/>
    <w:rsid w:val="008C6A78"/>
    <w:rsid w:val="008C76EC"/>
    <w:rsid w:val="008D159C"/>
    <w:rsid w:val="008D2665"/>
    <w:rsid w:val="008D2C9B"/>
    <w:rsid w:val="008D3A10"/>
    <w:rsid w:val="008D3D19"/>
    <w:rsid w:val="008D4410"/>
    <w:rsid w:val="008D6C2C"/>
    <w:rsid w:val="008D6EDE"/>
    <w:rsid w:val="008D78EE"/>
    <w:rsid w:val="008E0388"/>
    <w:rsid w:val="008E0CEA"/>
    <w:rsid w:val="008E137A"/>
    <w:rsid w:val="008E1F62"/>
    <w:rsid w:val="008E20FC"/>
    <w:rsid w:val="008E35D6"/>
    <w:rsid w:val="008E3FB2"/>
    <w:rsid w:val="008E70FB"/>
    <w:rsid w:val="008E71FC"/>
    <w:rsid w:val="008F0B94"/>
    <w:rsid w:val="008F0D30"/>
    <w:rsid w:val="008F19D1"/>
    <w:rsid w:val="008F3E28"/>
    <w:rsid w:val="008F4DC7"/>
    <w:rsid w:val="008F6186"/>
    <w:rsid w:val="008F7BC2"/>
    <w:rsid w:val="009007A0"/>
    <w:rsid w:val="00901244"/>
    <w:rsid w:val="00901BE5"/>
    <w:rsid w:val="00901CA4"/>
    <w:rsid w:val="0090287D"/>
    <w:rsid w:val="00903816"/>
    <w:rsid w:val="00904178"/>
    <w:rsid w:val="00904AA9"/>
    <w:rsid w:val="00906ABA"/>
    <w:rsid w:val="00907056"/>
    <w:rsid w:val="00907577"/>
    <w:rsid w:val="00907DD0"/>
    <w:rsid w:val="009101BD"/>
    <w:rsid w:val="00910913"/>
    <w:rsid w:val="009124F0"/>
    <w:rsid w:val="00912A8B"/>
    <w:rsid w:val="009131A1"/>
    <w:rsid w:val="009146EB"/>
    <w:rsid w:val="0091478A"/>
    <w:rsid w:val="009164E3"/>
    <w:rsid w:val="00917432"/>
    <w:rsid w:val="009178E7"/>
    <w:rsid w:val="00923451"/>
    <w:rsid w:val="00923E84"/>
    <w:rsid w:val="00924122"/>
    <w:rsid w:val="009242F9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1EC0"/>
    <w:rsid w:val="009321EA"/>
    <w:rsid w:val="009344F3"/>
    <w:rsid w:val="00934B9B"/>
    <w:rsid w:val="009350E0"/>
    <w:rsid w:val="00935252"/>
    <w:rsid w:val="009353E6"/>
    <w:rsid w:val="0093540B"/>
    <w:rsid w:val="009354BD"/>
    <w:rsid w:val="0093588F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5AEA"/>
    <w:rsid w:val="00945C06"/>
    <w:rsid w:val="009472C0"/>
    <w:rsid w:val="009478E9"/>
    <w:rsid w:val="00950F4E"/>
    <w:rsid w:val="00951136"/>
    <w:rsid w:val="009511EC"/>
    <w:rsid w:val="00952360"/>
    <w:rsid w:val="00953452"/>
    <w:rsid w:val="0095476F"/>
    <w:rsid w:val="00954F45"/>
    <w:rsid w:val="009556B7"/>
    <w:rsid w:val="00955CC8"/>
    <w:rsid w:val="00955DB9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04EE"/>
    <w:rsid w:val="00970986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6541"/>
    <w:rsid w:val="00976555"/>
    <w:rsid w:val="0098158B"/>
    <w:rsid w:val="00981C26"/>
    <w:rsid w:val="009831E8"/>
    <w:rsid w:val="00983CE2"/>
    <w:rsid w:val="00986A96"/>
    <w:rsid w:val="00987196"/>
    <w:rsid w:val="00991200"/>
    <w:rsid w:val="0099151B"/>
    <w:rsid w:val="009921C5"/>
    <w:rsid w:val="00992C6B"/>
    <w:rsid w:val="00992CED"/>
    <w:rsid w:val="009946CB"/>
    <w:rsid w:val="0099484F"/>
    <w:rsid w:val="00994ADE"/>
    <w:rsid w:val="00994B2E"/>
    <w:rsid w:val="00996451"/>
    <w:rsid w:val="00996E57"/>
    <w:rsid w:val="00997E3B"/>
    <w:rsid w:val="009A0367"/>
    <w:rsid w:val="009A1069"/>
    <w:rsid w:val="009A10F1"/>
    <w:rsid w:val="009A1230"/>
    <w:rsid w:val="009A1C46"/>
    <w:rsid w:val="009A2FCF"/>
    <w:rsid w:val="009A38C8"/>
    <w:rsid w:val="009A4756"/>
    <w:rsid w:val="009A4A64"/>
    <w:rsid w:val="009A4C8E"/>
    <w:rsid w:val="009A53C2"/>
    <w:rsid w:val="009A5BD7"/>
    <w:rsid w:val="009A5BD9"/>
    <w:rsid w:val="009A5F8F"/>
    <w:rsid w:val="009A6580"/>
    <w:rsid w:val="009A6C53"/>
    <w:rsid w:val="009A75D6"/>
    <w:rsid w:val="009B0075"/>
    <w:rsid w:val="009B0ADE"/>
    <w:rsid w:val="009B0C23"/>
    <w:rsid w:val="009B19FB"/>
    <w:rsid w:val="009B1A5B"/>
    <w:rsid w:val="009B1B3B"/>
    <w:rsid w:val="009B2E76"/>
    <w:rsid w:val="009B2FA7"/>
    <w:rsid w:val="009B40BC"/>
    <w:rsid w:val="009B4B99"/>
    <w:rsid w:val="009B4FA2"/>
    <w:rsid w:val="009B50B1"/>
    <w:rsid w:val="009B59B1"/>
    <w:rsid w:val="009B6142"/>
    <w:rsid w:val="009B63A4"/>
    <w:rsid w:val="009B67AF"/>
    <w:rsid w:val="009B6D6C"/>
    <w:rsid w:val="009B7508"/>
    <w:rsid w:val="009C011A"/>
    <w:rsid w:val="009C09CC"/>
    <w:rsid w:val="009C0E30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31BF"/>
    <w:rsid w:val="009D3695"/>
    <w:rsid w:val="009D3F44"/>
    <w:rsid w:val="009D5EB3"/>
    <w:rsid w:val="009D6DA3"/>
    <w:rsid w:val="009D75FA"/>
    <w:rsid w:val="009D7F2F"/>
    <w:rsid w:val="009E046A"/>
    <w:rsid w:val="009E0BB2"/>
    <w:rsid w:val="009E1EEA"/>
    <w:rsid w:val="009E21AF"/>
    <w:rsid w:val="009E24A8"/>
    <w:rsid w:val="009E262E"/>
    <w:rsid w:val="009E3C86"/>
    <w:rsid w:val="009E40BB"/>
    <w:rsid w:val="009E41FA"/>
    <w:rsid w:val="009E43C3"/>
    <w:rsid w:val="009E4420"/>
    <w:rsid w:val="009E6366"/>
    <w:rsid w:val="009E6C14"/>
    <w:rsid w:val="009F0201"/>
    <w:rsid w:val="009F1D5E"/>
    <w:rsid w:val="009F3F06"/>
    <w:rsid w:val="009F4955"/>
    <w:rsid w:val="009F55FD"/>
    <w:rsid w:val="009F7C62"/>
    <w:rsid w:val="00A007F1"/>
    <w:rsid w:val="00A00979"/>
    <w:rsid w:val="00A00D45"/>
    <w:rsid w:val="00A01D7E"/>
    <w:rsid w:val="00A01DA5"/>
    <w:rsid w:val="00A03198"/>
    <w:rsid w:val="00A04E59"/>
    <w:rsid w:val="00A05471"/>
    <w:rsid w:val="00A054E0"/>
    <w:rsid w:val="00A06AD4"/>
    <w:rsid w:val="00A07CCE"/>
    <w:rsid w:val="00A10399"/>
    <w:rsid w:val="00A11475"/>
    <w:rsid w:val="00A125C1"/>
    <w:rsid w:val="00A128E4"/>
    <w:rsid w:val="00A14FCA"/>
    <w:rsid w:val="00A16CAF"/>
    <w:rsid w:val="00A17FAA"/>
    <w:rsid w:val="00A20029"/>
    <w:rsid w:val="00A23AB7"/>
    <w:rsid w:val="00A240A7"/>
    <w:rsid w:val="00A246DC"/>
    <w:rsid w:val="00A27E2A"/>
    <w:rsid w:val="00A30A06"/>
    <w:rsid w:val="00A314FD"/>
    <w:rsid w:val="00A3261D"/>
    <w:rsid w:val="00A328FB"/>
    <w:rsid w:val="00A3373B"/>
    <w:rsid w:val="00A33EA7"/>
    <w:rsid w:val="00A33F3C"/>
    <w:rsid w:val="00A342C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4CC"/>
    <w:rsid w:val="00A55ECA"/>
    <w:rsid w:val="00A56B23"/>
    <w:rsid w:val="00A56E69"/>
    <w:rsid w:val="00A57C11"/>
    <w:rsid w:val="00A60405"/>
    <w:rsid w:val="00A61994"/>
    <w:rsid w:val="00A61AAD"/>
    <w:rsid w:val="00A62ABA"/>
    <w:rsid w:val="00A6382C"/>
    <w:rsid w:val="00A63A7C"/>
    <w:rsid w:val="00A65436"/>
    <w:rsid w:val="00A663D9"/>
    <w:rsid w:val="00A70675"/>
    <w:rsid w:val="00A71751"/>
    <w:rsid w:val="00A725E9"/>
    <w:rsid w:val="00A73375"/>
    <w:rsid w:val="00A74569"/>
    <w:rsid w:val="00A746E2"/>
    <w:rsid w:val="00A759DF"/>
    <w:rsid w:val="00A76E26"/>
    <w:rsid w:val="00A779EE"/>
    <w:rsid w:val="00A77D0D"/>
    <w:rsid w:val="00A77DB2"/>
    <w:rsid w:val="00A81284"/>
    <w:rsid w:val="00A8134B"/>
    <w:rsid w:val="00A813AE"/>
    <w:rsid w:val="00A83C17"/>
    <w:rsid w:val="00A85335"/>
    <w:rsid w:val="00A85480"/>
    <w:rsid w:val="00A9282E"/>
    <w:rsid w:val="00A93048"/>
    <w:rsid w:val="00A93F65"/>
    <w:rsid w:val="00A94289"/>
    <w:rsid w:val="00A94B77"/>
    <w:rsid w:val="00A95895"/>
    <w:rsid w:val="00A97704"/>
    <w:rsid w:val="00AA3958"/>
    <w:rsid w:val="00AA4580"/>
    <w:rsid w:val="00AA4645"/>
    <w:rsid w:val="00AA48C7"/>
    <w:rsid w:val="00AA5617"/>
    <w:rsid w:val="00AA6185"/>
    <w:rsid w:val="00AA6A87"/>
    <w:rsid w:val="00AA76AE"/>
    <w:rsid w:val="00AA7D31"/>
    <w:rsid w:val="00AA7F13"/>
    <w:rsid w:val="00AB0E02"/>
    <w:rsid w:val="00AB228E"/>
    <w:rsid w:val="00AB2E7A"/>
    <w:rsid w:val="00AB3740"/>
    <w:rsid w:val="00AB530F"/>
    <w:rsid w:val="00AB6647"/>
    <w:rsid w:val="00AB7B65"/>
    <w:rsid w:val="00AC03BF"/>
    <w:rsid w:val="00AC0782"/>
    <w:rsid w:val="00AC0D70"/>
    <w:rsid w:val="00AC0F46"/>
    <w:rsid w:val="00AC168D"/>
    <w:rsid w:val="00AC1AAF"/>
    <w:rsid w:val="00AC2D89"/>
    <w:rsid w:val="00AC3167"/>
    <w:rsid w:val="00AC45CF"/>
    <w:rsid w:val="00AC46A9"/>
    <w:rsid w:val="00AC4706"/>
    <w:rsid w:val="00AC5C1F"/>
    <w:rsid w:val="00AC69B8"/>
    <w:rsid w:val="00AC6D95"/>
    <w:rsid w:val="00AD0191"/>
    <w:rsid w:val="00AD02D0"/>
    <w:rsid w:val="00AD1ED1"/>
    <w:rsid w:val="00AD26AA"/>
    <w:rsid w:val="00AD3252"/>
    <w:rsid w:val="00AD45C6"/>
    <w:rsid w:val="00AD4BD7"/>
    <w:rsid w:val="00AD4C9A"/>
    <w:rsid w:val="00AD4D14"/>
    <w:rsid w:val="00AD52E3"/>
    <w:rsid w:val="00AD53D7"/>
    <w:rsid w:val="00AD53FF"/>
    <w:rsid w:val="00AD7821"/>
    <w:rsid w:val="00AD7A7E"/>
    <w:rsid w:val="00AD7F1D"/>
    <w:rsid w:val="00AE01A4"/>
    <w:rsid w:val="00AE0F44"/>
    <w:rsid w:val="00AE2517"/>
    <w:rsid w:val="00AE26F3"/>
    <w:rsid w:val="00AE33E5"/>
    <w:rsid w:val="00AE3C69"/>
    <w:rsid w:val="00AE3C9D"/>
    <w:rsid w:val="00AE480F"/>
    <w:rsid w:val="00AE75BE"/>
    <w:rsid w:val="00AE7C35"/>
    <w:rsid w:val="00AF025D"/>
    <w:rsid w:val="00AF17A4"/>
    <w:rsid w:val="00AF45DA"/>
    <w:rsid w:val="00AF4D96"/>
    <w:rsid w:val="00AF58A1"/>
    <w:rsid w:val="00AF5E3B"/>
    <w:rsid w:val="00AF5EE6"/>
    <w:rsid w:val="00AF67B4"/>
    <w:rsid w:val="00AF7473"/>
    <w:rsid w:val="00B00A52"/>
    <w:rsid w:val="00B00C8A"/>
    <w:rsid w:val="00B0193D"/>
    <w:rsid w:val="00B021D7"/>
    <w:rsid w:val="00B0246D"/>
    <w:rsid w:val="00B0292C"/>
    <w:rsid w:val="00B036BD"/>
    <w:rsid w:val="00B0427C"/>
    <w:rsid w:val="00B0457C"/>
    <w:rsid w:val="00B05165"/>
    <w:rsid w:val="00B05828"/>
    <w:rsid w:val="00B05D42"/>
    <w:rsid w:val="00B065B9"/>
    <w:rsid w:val="00B06ABD"/>
    <w:rsid w:val="00B06B2D"/>
    <w:rsid w:val="00B10D93"/>
    <w:rsid w:val="00B11565"/>
    <w:rsid w:val="00B137F5"/>
    <w:rsid w:val="00B15DBD"/>
    <w:rsid w:val="00B1618C"/>
    <w:rsid w:val="00B16902"/>
    <w:rsid w:val="00B16F73"/>
    <w:rsid w:val="00B1775B"/>
    <w:rsid w:val="00B17DD4"/>
    <w:rsid w:val="00B202F6"/>
    <w:rsid w:val="00B204B0"/>
    <w:rsid w:val="00B224E1"/>
    <w:rsid w:val="00B22642"/>
    <w:rsid w:val="00B22D44"/>
    <w:rsid w:val="00B22E48"/>
    <w:rsid w:val="00B24F1D"/>
    <w:rsid w:val="00B257BB"/>
    <w:rsid w:val="00B263C6"/>
    <w:rsid w:val="00B26FA9"/>
    <w:rsid w:val="00B31CBB"/>
    <w:rsid w:val="00B31E94"/>
    <w:rsid w:val="00B3210F"/>
    <w:rsid w:val="00B33325"/>
    <w:rsid w:val="00B35871"/>
    <w:rsid w:val="00B364DD"/>
    <w:rsid w:val="00B3656D"/>
    <w:rsid w:val="00B36685"/>
    <w:rsid w:val="00B37634"/>
    <w:rsid w:val="00B40759"/>
    <w:rsid w:val="00B40803"/>
    <w:rsid w:val="00B409D8"/>
    <w:rsid w:val="00B40A17"/>
    <w:rsid w:val="00B4108C"/>
    <w:rsid w:val="00B410BF"/>
    <w:rsid w:val="00B41843"/>
    <w:rsid w:val="00B42A1E"/>
    <w:rsid w:val="00B431FF"/>
    <w:rsid w:val="00B4351B"/>
    <w:rsid w:val="00B43980"/>
    <w:rsid w:val="00B440F2"/>
    <w:rsid w:val="00B45F99"/>
    <w:rsid w:val="00B4650D"/>
    <w:rsid w:val="00B5058E"/>
    <w:rsid w:val="00B50F01"/>
    <w:rsid w:val="00B5195A"/>
    <w:rsid w:val="00B51D47"/>
    <w:rsid w:val="00B52169"/>
    <w:rsid w:val="00B5386C"/>
    <w:rsid w:val="00B54D0C"/>
    <w:rsid w:val="00B55332"/>
    <w:rsid w:val="00B5534C"/>
    <w:rsid w:val="00B56C10"/>
    <w:rsid w:val="00B578A5"/>
    <w:rsid w:val="00B60A65"/>
    <w:rsid w:val="00B6153B"/>
    <w:rsid w:val="00B61E6C"/>
    <w:rsid w:val="00B638F3"/>
    <w:rsid w:val="00B64A74"/>
    <w:rsid w:val="00B66287"/>
    <w:rsid w:val="00B669DD"/>
    <w:rsid w:val="00B67EAE"/>
    <w:rsid w:val="00B7163E"/>
    <w:rsid w:val="00B71BFC"/>
    <w:rsid w:val="00B72B41"/>
    <w:rsid w:val="00B73B5E"/>
    <w:rsid w:val="00B758B2"/>
    <w:rsid w:val="00B7596E"/>
    <w:rsid w:val="00B76306"/>
    <w:rsid w:val="00B7670C"/>
    <w:rsid w:val="00B77078"/>
    <w:rsid w:val="00B773CB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772"/>
    <w:rsid w:val="00B93E7F"/>
    <w:rsid w:val="00B94ADE"/>
    <w:rsid w:val="00B94F43"/>
    <w:rsid w:val="00B95C59"/>
    <w:rsid w:val="00B961D5"/>
    <w:rsid w:val="00B97E75"/>
    <w:rsid w:val="00BA04D9"/>
    <w:rsid w:val="00BA14DC"/>
    <w:rsid w:val="00BA1832"/>
    <w:rsid w:val="00BA34D2"/>
    <w:rsid w:val="00BA4898"/>
    <w:rsid w:val="00BA52C5"/>
    <w:rsid w:val="00BA5CEF"/>
    <w:rsid w:val="00BA71D0"/>
    <w:rsid w:val="00BA725D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35D2"/>
    <w:rsid w:val="00BB403F"/>
    <w:rsid w:val="00BB4619"/>
    <w:rsid w:val="00BB6B5B"/>
    <w:rsid w:val="00BB7337"/>
    <w:rsid w:val="00BB73F2"/>
    <w:rsid w:val="00BB75BB"/>
    <w:rsid w:val="00BC0752"/>
    <w:rsid w:val="00BC0F63"/>
    <w:rsid w:val="00BC1295"/>
    <w:rsid w:val="00BC1C0B"/>
    <w:rsid w:val="00BC20C7"/>
    <w:rsid w:val="00BC23B4"/>
    <w:rsid w:val="00BC394A"/>
    <w:rsid w:val="00BC4664"/>
    <w:rsid w:val="00BC49D8"/>
    <w:rsid w:val="00BC5640"/>
    <w:rsid w:val="00BC5D9F"/>
    <w:rsid w:val="00BC619F"/>
    <w:rsid w:val="00BC6FDB"/>
    <w:rsid w:val="00BC772B"/>
    <w:rsid w:val="00BD0203"/>
    <w:rsid w:val="00BD0486"/>
    <w:rsid w:val="00BD0855"/>
    <w:rsid w:val="00BD090D"/>
    <w:rsid w:val="00BD101B"/>
    <w:rsid w:val="00BD257A"/>
    <w:rsid w:val="00BD2900"/>
    <w:rsid w:val="00BD2C3E"/>
    <w:rsid w:val="00BD2FE2"/>
    <w:rsid w:val="00BD3BCB"/>
    <w:rsid w:val="00BD5131"/>
    <w:rsid w:val="00BD53FB"/>
    <w:rsid w:val="00BD54B5"/>
    <w:rsid w:val="00BD5C7D"/>
    <w:rsid w:val="00BD6040"/>
    <w:rsid w:val="00BD664A"/>
    <w:rsid w:val="00BD67F2"/>
    <w:rsid w:val="00BD6C3B"/>
    <w:rsid w:val="00BE0289"/>
    <w:rsid w:val="00BE0C79"/>
    <w:rsid w:val="00BE11DF"/>
    <w:rsid w:val="00BE12D9"/>
    <w:rsid w:val="00BE219B"/>
    <w:rsid w:val="00BE477A"/>
    <w:rsid w:val="00BE47D3"/>
    <w:rsid w:val="00BE5D2A"/>
    <w:rsid w:val="00BE6DEA"/>
    <w:rsid w:val="00BE6FDF"/>
    <w:rsid w:val="00BE75EE"/>
    <w:rsid w:val="00BE7E35"/>
    <w:rsid w:val="00BF0C85"/>
    <w:rsid w:val="00BF1F85"/>
    <w:rsid w:val="00BF2E93"/>
    <w:rsid w:val="00BF32F2"/>
    <w:rsid w:val="00BF35F7"/>
    <w:rsid w:val="00BF3FA9"/>
    <w:rsid w:val="00BF4187"/>
    <w:rsid w:val="00BF4FB2"/>
    <w:rsid w:val="00BF56B2"/>
    <w:rsid w:val="00BF5A62"/>
    <w:rsid w:val="00BF5C61"/>
    <w:rsid w:val="00BF6977"/>
    <w:rsid w:val="00BF6B96"/>
    <w:rsid w:val="00BF74F3"/>
    <w:rsid w:val="00C01C9E"/>
    <w:rsid w:val="00C01CA7"/>
    <w:rsid w:val="00C026E1"/>
    <w:rsid w:val="00C02D32"/>
    <w:rsid w:val="00C0319F"/>
    <w:rsid w:val="00C031F8"/>
    <w:rsid w:val="00C03CA9"/>
    <w:rsid w:val="00C03DA1"/>
    <w:rsid w:val="00C04268"/>
    <w:rsid w:val="00C042E6"/>
    <w:rsid w:val="00C04911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52B7"/>
    <w:rsid w:val="00C1531E"/>
    <w:rsid w:val="00C15386"/>
    <w:rsid w:val="00C15450"/>
    <w:rsid w:val="00C16333"/>
    <w:rsid w:val="00C173C5"/>
    <w:rsid w:val="00C1776F"/>
    <w:rsid w:val="00C17996"/>
    <w:rsid w:val="00C201CA"/>
    <w:rsid w:val="00C20BE0"/>
    <w:rsid w:val="00C21153"/>
    <w:rsid w:val="00C22AB9"/>
    <w:rsid w:val="00C230EE"/>
    <w:rsid w:val="00C240EC"/>
    <w:rsid w:val="00C24975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11"/>
    <w:rsid w:val="00C34FFE"/>
    <w:rsid w:val="00C35071"/>
    <w:rsid w:val="00C35F0F"/>
    <w:rsid w:val="00C36778"/>
    <w:rsid w:val="00C40AE1"/>
    <w:rsid w:val="00C41522"/>
    <w:rsid w:val="00C41E9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70E35"/>
    <w:rsid w:val="00C717F2"/>
    <w:rsid w:val="00C71B1A"/>
    <w:rsid w:val="00C724C8"/>
    <w:rsid w:val="00C73C20"/>
    <w:rsid w:val="00C744CB"/>
    <w:rsid w:val="00C748B7"/>
    <w:rsid w:val="00C75A27"/>
    <w:rsid w:val="00C76011"/>
    <w:rsid w:val="00C76024"/>
    <w:rsid w:val="00C76742"/>
    <w:rsid w:val="00C773D7"/>
    <w:rsid w:val="00C77573"/>
    <w:rsid w:val="00C80426"/>
    <w:rsid w:val="00C80CE1"/>
    <w:rsid w:val="00C8101F"/>
    <w:rsid w:val="00C8138F"/>
    <w:rsid w:val="00C82746"/>
    <w:rsid w:val="00C83B16"/>
    <w:rsid w:val="00C83ECD"/>
    <w:rsid w:val="00C8782E"/>
    <w:rsid w:val="00C8793D"/>
    <w:rsid w:val="00C902AE"/>
    <w:rsid w:val="00C907DB"/>
    <w:rsid w:val="00C90B5B"/>
    <w:rsid w:val="00C91468"/>
    <w:rsid w:val="00C91FE9"/>
    <w:rsid w:val="00C92561"/>
    <w:rsid w:val="00C934AF"/>
    <w:rsid w:val="00C93701"/>
    <w:rsid w:val="00C937CB"/>
    <w:rsid w:val="00C94992"/>
    <w:rsid w:val="00C94D78"/>
    <w:rsid w:val="00C95C36"/>
    <w:rsid w:val="00CA092F"/>
    <w:rsid w:val="00CA1E07"/>
    <w:rsid w:val="00CA1EC5"/>
    <w:rsid w:val="00CA1FD8"/>
    <w:rsid w:val="00CA3768"/>
    <w:rsid w:val="00CA3D0D"/>
    <w:rsid w:val="00CA44D5"/>
    <w:rsid w:val="00CA48FC"/>
    <w:rsid w:val="00CA4B64"/>
    <w:rsid w:val="00CA760D"/>
    <w:rsid w:val="00CB0B83"/>
    <w:rsid w:val="00CB0F77"/>
    <w:rsid w:val="00CB1B25"/>
    <w:rsid w:val="00CB1FD1"/>
    <w:rsid w:val="00CB261D"/>
    <w:rsid w:val="00CB33AC"/>
    <w:rsid w:val="00CB40C2"/>
    <w:rsid w:val="00CB4169"/>
    <w:rsid w:val="00CB4680"/>
    <w:rsid w:val="00CB48BF"/>
    <w:rsid w:val="00CB5DE6"/>
    <w:rsid w:val="00CB626B"/>
    <w:rsid w:val="00CB6924"/>
    <w:rsid w:val="00CB7318"/>
    <w:rsid w:val="00CB7771"/>
    <w:rsid w:val="00CB7F33"/>
    <w:rsid w:val="00CC2C24"/>
    <w:rsid w:val="00CC41D2"/>
    <w:rsid w:val="00CC4531"/>
    <w:rsid w:val="00CC516F"/>
    <w:rsid w:val="00CC5E34"/>
    <w:rsid w:val="00CC6696"/>
    <w:rsid w:val="00CC6B0F"/>
    <w:rsid w:val="00CC7601"/>
    <w:rsid w:val="00CC7FDE"/>
    <w:rsid w:val="00CD04B1"/>
    <w:rsid w:val="00CD0F21"/>
    <w:rsid w:val="00CD11DF"/>
    <w:rsid w:val="00CD1748"/>
    <w:rsid w:val="00CD3349"/>
    <w:rsid w:val="00CD4063"/>
    <w:rsid w:val="00CD459C"/>
    <w:rsid w:val="00CD4A1E"/>
    <w:rsid w:val="00CD572C"/>
    <w:rsid w:val="00CD76D3"/>
    <w:rsid w:val="00CD7C21"/>
    <w:rsid w:val="00CD7D0C"/>
    <w:rsid w:val="00CE15FF"/>
    <w:rsid w:val="00CE1C99"/>
    <w:rsid w:val="00CE2785"/>
    <w:rsid w:val="00CE41D7"/>
    <w:rsid w:val="00CE5B0C"/>
    <w:rsid w:val="00CE61D7"/>
    <w:rsid w:val="00CE6DD4"/>
    <w:rsid w:val="00CF056B"/>
    <w:rsid w:val="00CF05D9"/>
    <w:rsid w:val="00CF1497"/>
    <w:rsid w:val="00CF269A"/>
    <w:rsid w:val="00CF30C7"/>
    <w:rsid w:val="00CF3599"/>
    <w:rsid w:val="00CF3831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5795"/>
    <w:rsid w:val="00D07362"/>
    <w:rsid w:val="00D074CE"/>
    <w:rsid w:val="00D07627"/>
    <w:rsid w:val="00D07A50"/>
    <w:rsid w:val="00D11038"/>
    <w:rsid w:val="00D111E1"/>
    <w:rsid w:val="00D11C3E"/>
    <w:rsid w:val="00D12140"/>
    <w:rsid w:val="00D12A09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3777"/>
    <w:rsid w:val="00D263FB"/>
    <w:rsid w:val="00D27B75"/>
    <w:rsid w:val="00D31457"/>
    <w:rsid w:val="00D31B31"/>
    <w:rsid w:val="00D31D0B"/>
    <w:rsid w:val="00D32504"/>
    <w:rsid w:val="00D32E2B"/>
    <w:rsid w:val="00D32FA4"/>
    <w:rsid w:val="00D33633"/>
    <w:rsid w:val="00D33812"/>
    <w:rsid w:val="00D3405E"/>
    <w:rsid w:val="00D34576"/>
    <w:rsid w:val="00D3508A"/>
    <w:rsid w:val="00D35144"/>
    <w:rsid w:val="00D35DAE"/>
    <w:rsid w:val="00D35EAD"/>
    <w:rsid w:val="00D363A0"/>
    <w:rsid w:val="00D37A70"/>
    <w:rsid w:val="00D403AB"/>
    <w:rsid w:val="00D403DA"/>
    <w:rsid w:val="00D40EDA"/>
    <w:rsid w:val="00D42DAC"/>
    <w:rsid w:val="00D435CE"/>
    <w:rsid w:val="00D43A73"/>
    <w:rsid w:val="00D43E03"/>
    <w:rsid w:val="00D43F3C"/>
    <w:rsid w:val="00D46514"/>
    <w:rsid w:val="00D473FF"/>
    <w:rsid w:val="00D47860"/>
    <w:rsid w:val="00D52C4C"/>
    <w:rsid w:val="00D55070"/>
    <w:rsid w:val="00D554CE"/>
    <w:rsid w:val="00D55D18"/>
    <w:rsid w:val="00D56E36"/>
    <w:rsid w:val="00D56EEF"/>
    <w:rsid w:val="00D57455"/>
    <w:rsid w:val="00D574EE"/>
    <w:rsid w:val="00D576A9"/>
    <w:rsid w:val="00D57E40"/>
    <w:rsid w:val="00D60499"/>
    <w:rsid w:val="00D6067A"/>
    <w:rsid w:val="00D60D5E"/>
    <w:rsid w:val="00D61CEE"/>
    <w:rsid w:val="00D623CC"/>
    <w:rsid w:val="00D62ECA"/>
    <w:rsid w:val="00D641EA"/>
    <w:rsid w:val="00D64767"/>
    <w:rsid w:val="00D65375"/>
    <w:rsid w:val="00D6586F"/>
    <w:rsid w:val="00D65EB6"/>
    <w:rsid w:val="00D67AD3"/>
    <w:rsid w:val="00D707F6"/>
    <w:rsid w:val="00D70EFB"/>
    <w:rsid w:val="00D71AD1"/>
    <w:rsid w:val="00D72EC6"/>
    <w:rsid w:val="00D742CD"/>
    <w:rsid w:val="00D75896"/>
    <w:rsid w:val="00D760D5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64"/>
    <w:rsid w:val="00D86A48"/>
    <w:rsid w:val="00D871CC"/>
    <w:rsid w:val="00D8725F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7093"/>
    <w:rsid w:val="00D97A18"/>
    <w:rsid w:val="00D97AE7"/>
    <w:rsid w:val="00DA0165"/>
    <w:rsid w:val="00DA1185"/>
    <w:rsid w:val="00DA1FD3"/>
    <w:rsid w:val="00DA2177"/>
    <w:rsid w:val="00DA331A"/>
    <w:rsid w:val="00DA34EB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C0F92"/>
    <w:rsid w:val="00DC244B"/>
    <w:rsid w:val="00DC2E5C"/>
    <w:rsid w:val="00DC2E9A"/>
    <w:rsid w:val="00DC3067"/>
    <w:rsid w:val="00DC46C7"/>
    <w:rsid w:val="00DC4A05"/>
    <w:rsid w:val="00DC593E"/>
    <w:rsid w:val="00DC665F"/>
    <w:rsid w:val="00DC786F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D64"/>
    <w:rsid w:val="00DD6D7C"/>
    <w:rsid w:val="00DD6F5D"/>
    <w:rsid w:val="00DD7243"/>
    <w:rsid w:val="00DE0E78"/>
    <w:rsid w:val="00DE1E9E"/>
    <w:rsid w:val="00DE22DA"/>
    <w:rsid w:val="00DE2F3E"/>
    <w:rsid w:val="00DE35FA"/>
    <w:rsid w:val="00DE4ACD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A0B"/>
    <w:rsid w:val="00DF2FFC"/>
    <w:rsid w:val="00DF3081"/>
    <w:rsid w:val="00DF3094"/>
    <w:rsid w:val="00DF34DA"/>
    <w:rsid w:val="00DF37EB"/>
    <w:rsid w:val="00DF6491"/>
    <w:rsid w:val="00DF663B"/>
    <w:rsid w:val="00DF684B"/>
    <w:rsid w:val="00DF6D12"/>
    <w:rsid w:val="00E00B17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5390"/>
    <w:rsid w:val="00E15873"/>
    <w:rsid w:val="00E15BB2"/>
    <w:rsid w:val="00E161A6"/>
    <w:rsid w:val="00E20631"/>
    <w:rsid w:val="00E20FB2"/>
    <w:rsid w:val="00E214A1"/>
    <w:rsid w:val="00E23990"/>
    <w:rsid w:val="00E25124"/>
    <w:rsid w:val="00E25596"/>
    <w:rsid w:val="00E267DD"/>
    <w:rsid w:val="00E26846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371BE"/>
    <w:rsid w:val="00E42DA4"/>
    <w:rsid w:val="00E43E82"/>
    <w:rsid w:val="00E447F7"/>
    <w:rsid w:val="00E45ECF"/>
    <w:rsid w:val="00E4629C"/>
    <w:rsid w:val="00E46581"/>
    <w:rsid w:val="00E4665B"/>
    <w:rsid w:val="00E46A1F"/>
    <w:rsid w:val="00E50767"/>
    <w:rsid w:val="00E51A70"/>
    <w:rsid w:val="00E51BF4"/>
    <w:rsid w:val="00E5214A"/>
    <w:rsid w:val="00E52626"/>
    <w:rsid w:val="00E55378"/>
    <w:rsid w:val="00E55BF0"/>
    <w:rsid w:val="00E5618A"/>
    <w:rsid w:val="00E57648"/>
    <w:rsid w:val="00E57ACA"/>
    <w:rsid w:val="00E57DE3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4FA"/>
    <w:rsid w:val="00E72DDF"/>
    <w:rsid w:val="00E73809"/>
    <w:rsid w:val="00E742E4"/>
    <w:rsid w:val="00E75413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29E"/>
    <w:rsid w:val="00E85C36"/>
    <w:rsid w:val="00E866BD"/>
    <w:rsid w:val="00E86C6B"/>
    <w:rsid w:val="00E86E60"/>
    <w:rsid w:val="00E8744A"/>
    <w:rsid w:val="00E908E4"/>
    <w:rsid w:val="00E90B64"/>
    <w:rsid w:val="00E9198B"/>
    <w:rsid w:val="00E91C76"/>
    <w:rsid w:val="00E9250B"/>
    <w:rsid w:val="00E92A23"/>
    <w:rsid w:val="00E934DD"/>
    <w:rsid w:val="00E9350C"/>
    <w:rsid w:val="00E93C07"/>
    <w:rsid w:val="00E95046"/>
    <w:rsid w:val="00EA089C"/>
    <w:rsid w:val="00EA16C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54E"/>
    <w:rsid w:val="00EB1924"/>
    <w:rsid w:val="00EB2468"/>
    <w:rsid w:val="00EB2C3B"/>
    <w:rsid w:val="00EB35F0"/>
    <w:rsid w:val="00EB3E1D"/>
    <w:rsid w:val="00EB4E1C"/>
    <w:rsid w:val="00EB5155"/>
    <w:rsid w:val="00EB51E7"/>
    <w:rsid w:val="00EB70CD"/>
    <w:rsid w:val="00EB72CB"/>
    <w:rsid w:val="00EC099A"/>
    <w:rsid w:val="00EC19C5"/>
    <w:rsid w:val="00EC1B53"/>
    <w:rsid w:val="00EC2671"/>
    <w:rsid w:val="00EC2F30"/>
    <w:rsid w:val="00EC3095"/>
    <w:rsid w:val="00EC4304"/>
    <w:rsid w:val="00EC43A0"/>
    <w:rsid w:val="00EC46F0"/>
    <w:rsid w:val="00EC4A66"/>
    <w:rsid w:val="00EC5283"/>
    <w:rsid w:val="00EC52C9"/>
    <w:rsid w:val="00EC5C25"/>
    <w:rsid w:val="00EC6346"/>
    <w:rsid w:val="00ED2E64"/>
    <w:rsid w:val="00ED3C40"/>
    <w:rsid w:val="00ED46B4"/>
    <w:rsid w:val="00ED6321"/>
    <w:rsid w:val="00ED7232"/>
    <w:rsid w:val="00ED76E1"/>
    <w:rsid w:val="00ED7F18"/>
    <w:rsid w:val="00EE081A"/>
    <w:rsid w:val="00EE1072"/>
    <w:rsid w:val="00EE26D3"/>
    <w:rsid w:val="00EE2EFA"/>
    <w:rsid w:val="00EE30E7"/>
    <w:rsid w:val="00EE3771"/>
    <w:rsid w:val="00EE40AE"/>
    <w:rsid w:val="00EE4F6F"/>
    <w:rsid w:val="00EE584E"/>
    <w:rsid w:val="00EE72FD"/>
    <w:rsid w:val="00EE788A"/>
    <w:rsid w:val="00EF0A81"/>
    <w:rsid w:val="00EF0D6E"/>
    <w:rsid w:val="00EF0EEA"/>
    <w:rsid w:val="00EF2061"/>
    <w:rsid w:val="00EF28B6"/>
    <w:rsid w:val="00EF2917"/>
    <w:rsid w:val="00EF4190"/>
    <w:rsid w:val="00EF5294"/>
    <w:rsid w:val="00F00104"/>
    <w:rsid w:val="00F00290"/>
    <w:rsid w:val="00F0088B"/>
    <w:rsid w:val="00F00D96"/>
    <w:rsid w:val="00F02D6A"/>
    <w:rsid w:val="00F04B49"/>
    <w:rsid w:val="00F058E8"/>
    <w:rsid w:val="00F0650D"/>
    <w:rsid w:val="00F06E75"/>
    <w:rsid w:val="00F0755D"/>
    <w:rsid w:val="00F10A3B"/>
    <w:rsid w:val="00F10C11"/>
    <w:rsid w:val="00F119FA"/>
    <w:rsid w:val="00F11B9B"/>
    <w:rsid w:val="00F11D48"/>
    <w:rsid w:val="00F1315C"/>
    <w:rsid w:val="00F1376D"/>
    <w:rsid w:val="00F14CE3"/>
    <w:rsid w:val="00F164D2"/>
    <w:rsid w:val="00F17055"/>
    <w:rsid w:val="00F171F0"/>
    <w:rsid w:val="00F217C4"/>
    <w:rsid w:val="00F21ADE"/>
    <w:rsid w:val="00F22634"/>
    <w:rsid w:val="00F22EAC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0E2B"/>
    <w:rsid w:val="00F31422"/>
    <w:rsid w:val="00F32DD0"/>
    <w:rsid w:val="00F33877"/>
    <w:rsid w:val="00F34484"/>
    <w:rsid w:val="00F35725"/>
    <w:rsid w:val="00F35EDD"/>
    <w:rsid w:val="00F3740F"/>
    <w:rsid w:val="00F4260F"/>
    <w:rsid w:val="00F42A51"/>
    <w:rsid w:val="00F44532"/>
    <w:rsid w:val="00F448AF"/>
    <w:rsid w:val="00F44F0E"/>
    <w:rsid w:val="00F450A8"/>
    <w:rsid w:val="00F4547E"/>
    <w:rsid w:val="00F45863"/>
    <w:rsid w:val="00F4597D"/>
    <w:rsid w:val="00F45B22"/>
    <w:rsid w:val="00F45EA7"/>
    <w:rsid w:val="00F461AE"/>
    <w:rsid w:val="00F46F19"/>
    <w:rsid w:val="00F5001A"/>
    <w:rsid w:val="00F507D1"/>
    <w:rsid w:val="00F527F9"/>
    <w:rsid w:val="00F52DDF"/>
    <w:rsid w:val="00F531E5"/>
    <w:rsid w:val="00F54135"/>
    <w:rsid w:val="00F54D7D"/>
    <w:rsid w:val="00F5538A"/>
    <w:rsid w:val="00F55D05"/>
    <w:rsid w:val="00F57138"/>
    <w:rsid w:val="00F574EC"/>
    <w:rsid w:val="00F5765D"/>
    <w:rsid w:val="00F577BA"/>
    <w:rsid w:val="00F577E8"/>
    <w:rsid w:val="00F57BB1"/>
    <w:rsid w:val="00F57CB8"/>
    <w:rsid w:val="00F6044B"/>
    <w:rsid w:val="00F609CB"/>
    <w:rsid w:val="00F6128D"/>
    <w:rsid w:val="00F61CC8"/>
    <w:rsid w:val="00F62987"/>
    <w:rsid w:val="00F62D48"/>
    <w:rsid w:val="00F65579"/>
    <w:rsid w:val="00F65AF9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CED"/>
    <w:rsid w:val="00F74D71"/>
    <w:rsid w:val="00F74D7C"/>
    <w:rsid w:val="00F7508F"/>
    <w:rsid w:val="00F7584F"/>
    <w:rsid w:val="00F75894"/>
    <w:rsid w:val="00F75E84"/>
    <w:rsid w:val="00F7602E"/>
    <w:rsid w:val="00F76675"/>
    <w:rsid w:val="00F767D6"/>
    <w:rsid w:val="00F7689D"/>
    <w:rsid w:val="00F76952"/>
    <w:rsid w:val="00F76FE6"/>
    <w:rsid w:val="00F77C09"/>
    <w:rsid w:val="00F77EB5"/>
    <w:rsid w:val="00F80A42"/>
    <w:rsid w:val="00F84E78"/>
    <w:rsid w:val="00F865B3"/>
    <w:rsid w:val="00F86915"/>
    <w:rsid w:val="00F86F61"/>
    <w:rsid w:val="00F86F95"/>
    <w:rsid w:val="00F87493"/>
    <w:rsid w:val="00F879B6"/>
    <w:rsid w:val="00F87E77"/>
    <w:rsid w:val="00F90A5D"/>
    <w:rsid w:val="00F91A05"/>
    <w:rsid w:val="00F91CC5"/>
    <w:rsid w:val="00F921CB"/>
    <w:rsid w:val="00F94C9B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26E7"/>
    <w:rsid w:val="00FA3524"/>
    <w:rsid w:val="00FA5483"/>
    <w:rsid w:val="00FA5990"/>
    <w:rsid w:val="00FA5DB2"/>
    <w:rsid w:val="00FA6061"/>
    <w:rsid w:val="00FA7006"/>
    <w:rsid w:val="00FA703E"/>
    <w:rsid w:val="00FB00F8"/>
    <w:rsid w:val="00FB119D"/>
    <w:rsid w:val="00FB1209"/>
    <w:rsid w:val="00FB209E"/>
    <w:rsid w:val="00FB20C0"/>
    <w:rsid w:val="00FB2198"/>
    <w:rsid w:val="00FB2B9B"/>
    <w:rsid w:val="00FB3DBE"/>
    <w:rsid w:val="00FB4634"/>
    <w:rsid w:val="00FB4C94"/>
    <w:rsid w:val="00FB4F92"/>
    <w:rsid w:val="00FB5721"/>
    <w:rsid w:val="00FB5FA0"/>
    <w:rsid w:val="00FB6921"/>
    <w:rsid w:val="00FB740D"/>
    <w:rsid w:val="00FB7C0E"/>
    <w:rsid w:val="00FB7D46"/>
    <w:rsid w:val="00FC02CB"/>
    <w:rsid w:val="00FC0539"/>
    <w:rsid w:val="00FC3D99"/>
    <w:rsid w:val="00FC4507"/>
    <w:rsid w:val="00FC452B"/>
    <w:rsid w:val="00FC486D"/>
    <w:rsid w:val="00FC5B38"/>
    <w:rsid w:val="00FC5DC2"/>
    <w:rsid w:val="00FC6692"/>
    <w:rsid w:val="00FC7F91"/>
    <w:rsid w:val="00FD0062"/>
    <w:rsid w:val="00FD09E4"/>
    <w:rsid w:val="00FD0E30"/>
    <w:rsid w:val="00FD0E36"/>
    <w:rsid w:val="00FD1DF0"/>
    <w:rsid w:val="00FD1E09"/>
    <w:rsid w:val="00FD1FA5"/>
    <w:rsid w:val="00FD251A"/>
    <w:rsid w:val="00FD2EED"/>
    <w:rsid w:val="00FD3EE4"/>
    <w:rsid w:val="00FD40A2"/>
    <w:rsid w:val="00FD41C9"/>
    <w:rsid w:val="00FD49D3"/>
    <w:rsid w:val="00FD4CE4"/>
    <w:rsid w:val="00FD5E02"/>
    <w:rsid w:val="00FD73AB"/>
    <w:rsid w:val="00FE07D0"/>
    <w:rsid w:val="00FE1A42"/>
    <w:rsid w:val="00FE1E48"/>
    <w:rsid w:val="00FE2E17"/>
    <w:rsid w:val="00FE2F98"/>
    <w:rsid w:val="00FE33BB"/>
    <w:rsid w:val="00FE4178"/>
    <w:rsid w:val="00FE4821"/>
    <w:rsid w:val="00FE520C"/>
    <w:rsid w:val="00FE5E2C"/>
    <w:rsid w:val="00FE7820"/>
    <w:rsid w:val="00FF15A0"/>
    <w:rsid w:val="00FF184C"/>
    <w:rsid w:val="00FF32E1"/>
    <w:rsid w:val="00FF3A78"/>
    <w:rsid w:val="00FF3AAD"/>
    <w:rsid w:val="00FF40C9"/>
    <w:rsid w:val="00FF4151"/>
    <w:rsid w:val="00FF41C6"/>
    <w:rsid w:val="00FF5F30"/>
    <w:rsid w:val="00FF5F45"/>
    <w:rsid w:val="00FF60AF"/>
    <w:rsid w:val="00FF6D1F"/>
    <w:rsid w:val="00FF7754"/>
    <w:rsid w:val="00FF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F11"/>
    <w:pPr>
      <w:spacing w:after="200" w:line="276" w:lineRule="auto"/>
    </w:pPr>
    <w:rPr>
      <w:rFonts w:cs="Calibri"/>
      <w:lang w:val="en-GB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E1355"/>
    <w:pPr>
      <w:spacing w:after="0" w:line="240" w:lineRule="auto"/>
    </w:pPr>
    <w:rPr>
      <w:rFonts w:ascii="Tahoma" w:hAnsi="Tahoma" w:cs="Tahoma"/>
      <w:sz w:val="16"/>
      <w:szCs w:val="16"/>
      <w:lang w:val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5</Characters>
  <Application>Microsoft Office Outlook</Application>
  <DocSecurity>0</DocSecurity>
  <Lines>0</Lines>
  <Paragraphs>0</Paragraphs>
  <ScaleCrop>false</ScaleCrop>
  <Company>European Commission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EVRARD Laurent (EAC-EXT)</dc:creator>
  <cp:keywords/>
  <dc:description/>
  <cp:lastModifiedBy>kostecki</cp:lastModifiedBy>
  <cp:revision>2</cp:revision>
  <dcterms:created xsi:type="dcterms:W3CDTF">2014-03-25T11:38:00Z</dcterms:created>
  <dcterms:modified xsi:type="dcterms:W3CDTF">2014-03-25T11:38:00Z</dcterms:modified>
</cp:coreProperties>
</file>